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14FB2" w14:textId="18F6AD8E" w:rsidR="0053022D" w:rsidRPr="00384D11" w:rsidRDefault="00683375" w:rsidP="00384D11">
      <w:pPr>
        <w:pStyle w:val="2-H2"/>
        <w:tabs>
          <w:tab w:val="left" w:pos="9132"/>
        </w:tabs>
        <w:jc w:val="center"/>
        <w:rPr>
          <w:rFonts w:cs="Porsche Next TT"/>
          <w:b/>
          <w:color w:val="5A6E78"/>
          <w:szCs w:val="40"/>
          <w:lang w:val="en-GB"/>
        </w:rPr>
      </w:pPr>
      <w:r w:rsidRPr="00A554DC">
        <w:rPr>
          <w:rFonts w:cs="Porsche Next TT"/>
          <w:b/>
          <w:noProof/>
          <w:color w:val="5A6E78"/>
          <w:szCs w:val="40"/>
          <w:lang w:val="en-GB"/>
        </w:rPr>
        <mc:AlternateContent>
          <mc:Choice Requires="wps">
            <w:drawing>
              <wp:anchor distT="45720" distB="45720" distL="114300" distR="114300" simplePos="0" relativeHeight="251659264" behindDoc="0" locked="0" layoutInCell="1" allowOverlap="1" wp14:anchorId="1E5E54F7" wp14:editId="27D9339E">
                <wp:simplePos x="0" y="0"/>
                <wp:positionH relativeFrom="margin">
                  <wp:align>center</wp:align>
                </wp:positionH>
                <wp:positionV relativeFrom="paragraph">
                  <wp:posOffset>489</wp:posOffset>
                </wp:positionV>
                <wp:extent cx="3352800" cy="1447800"/>
                <wp:effectExtent l="0" t="0" r="0" b="0"/>
                <wp:wrapTopAndBottom/>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1447800"/>
                        </a:xfrm>
                        <a:prstGeom prst="rect">
                          <a:avLst/>
                        </a:prstGeom>
                        <a:noFill/>
                        <a:ln w="9525">
                          <a:noFill/>
                          <a:miter lim="800000"/>
                          <a:headEnd/>
                          <a:tailEnd/>
                        </a:ln>
                      </wps:spPr>
                      <wps:txbx>
                        <w:txbxContent>
                          <w:p w14:paraId="22D86B34" w14:textId="77777777" w:rsidR="00683375" w:rsidRDefault="00683375" w:rsidP="00683375">
                            <w:pPr>
                              <w:pStyle w:val="Listenabsatz"/>
                              <w:rPr>
                                <w:lang w:val="en-GB"/>
                              </w:rPr>
                            </w:pPr>
                            <w:r>
                              <w:rPr>
                                <w:lang w:val="en-GB"/>
                              </w:rPr>
                              <w:t>Jointly organised by DAAD and GIZ Georgia</w:t>
                            </w:r>
                          </w:p>
                          <w:p w14:paraId="639572F2" w14:textId="77777777" w:rsidR="00683375" w:rsidRPr="000404EB" w:rsidRDefault="00683375" w:rsidP="00683375">
                            <w:pPr>
                              <w:pStyle w:val="9-TXT"/>
                              <w:jc w:val="center"/>
                              <w:rPr>
                                <w:lang w:val="en-GB"/>
                              </w:rPr>
                            </w:pPr>
                            <w:r w:rsidRPr="00094180">
                              <w:rPr>
                                <w:noProof/>
                                <w:lang w:val="en-US"/>
                              </w:rPr>
                              <w:drawing>
                                <wp:inline distT="0" distB="0" distL="0" distR="0" wp14:anchorId="746A1BF9" wp14:editId="25C0031D">
                                  <wp:extent cx="2299335" cy="971550"/>
                                  <wp:effectExtent l="0" t="0" r="0" b="0"/>
                                  <wp:docPr id="121796698" name="Grafik 121796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9335" cy="971550"/>
                                          </a:xfrm>
                                          <a:prstGeom prst="rect">
                                            <a:avLst/>
                                          </a:prstGeom>
                                          <a:noFill/>
                                          <a:ln>
                                            <a:noFill/>
                                          </a:ln>
                                        </pic:spPr>
                                      </pic:pic>
                                    </a:graphicData>
                                  </a:graphic>
                                </wp:inline>
                              </w:drawing>
                            </w:r>
                          </w:p>
                          <w:p w14:paraId="77678B92" w14:textId="77777777" w:rsidR="00683375" w:rsidRPr="001F2E8C" w:rsidRDefault="00683375" w:rsidP="00683375">
                            <w:pPr>
                              <w:pStyle w:val="9-TXT"/>
                              <w:jc w:val="center"/>
                              <w:rPr>
                                <w:lang w:val="en-GB"/>
                              </w:rPr>
                            </w:pPr>
                          </w:p>
                          <w:p w14:paraId="5A626230" w14:textId="77777777" w:rsidR="00683375" w:rsidRDefault="00683375" w:rsidP="00683375">
                            <w:pPr>
                              <w:pStyle w:val="2-H2"/>
                              <w:tabs>
                                <w:tab w:val="left" w:pos="9132"/>
                              </w:tabs>
                              <w:jc w:val="center"/>
                              <w:rPr>
                                <w:lang w:val="en-GB"/>
                              </w:rPr>
                            </w:pPr>
                          </w:p>
                          <w:p w14:paraId="0B5DB8E9" w14:textId="77777777" w:rsidR="00683375" w:rsidRDefault="00683375" w:rsidP="006833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5E54F7" id="_x0000_t202" coordsize="21600,21600" o:spt="202" path="m,l,21600r21600,l21600,xe">
                <v:stroke joinstyle="miter"/>
                <v:path gradientshapeok="t" o:connecttype="rect"/>
              </v:shapetype>
              <v:shape id="Textfeld 2" o:spid="_x0000_s1026" type="#_x0000_t202" style="position:absolute;left:0;text-align:left;margin-left:0;margin-top:.05pt;width:264pt;height:114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" filled="f" stroked="f">
                <v:textbox>
                  <w:txbxContent>
                    <w:p w14:paraId="22D86B34" w14:textId="77777777" w:rsidR="00683375" w:rsidRDefault="00683375" w:rsidP="00683375">
                      <w:pPr>
                        <w:pStyle w:val="Listenabsatz"/>
                        <w:rPr>
                          <w:lang w:val="en-GB"/>
                        </w:rPr>
                      </w:pPr>
                      <w:r>
                        <w:rPr>
                          <w:lang w:val="en-GB"/>
                        </w:rPr>
                        <w:t>Jointly organised by DAAD and GIZ Georgia</w:t>
                      </w:r>
                    </w:p>
                    <w:p w14:paraId="639572F2" w14:textId="77777777" w:rsidR="00683375" w:rsidRPr="000404EB" w:rsidRDefault="00683375" w:rsidP="00683375">
                      <w:pPr>
                        <w:pStyle w:val="9-TXT"/>
                        <w:jc w:val="center"/>
                        <w:rPr>
                          <w:lang w:val="en-GB"/>
                        </w:rPr>
                      </w:pPr>
                      <w:r w:rsidRPr="00094180">
                        <w:rPr>
                          <w:noProof/>
                          <w:lang w:val="en-US"/>
                        </w:rPr>
                        <w:drawing>
                          <wp:inline distT="0" distB="0" distL="0" distR="0" wp14:anchorId="746A1BF9" wp14:editId="25C0031D">
                            <wp:extent cx="2299335" cy="971550"/>
                            <wp:effectExtent l="0" t="0" r="0" b="0"/>
                            <wp:docPr id="121796698" name="Grafik 121796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9335" cy="971550"/>
                                    </a:xfrm>
                                    <a:prstGeom prst="rect">
                                      <a:avLst/>
                                    </a:prstGeom>
                                    <a:noFill/>
                                    <a:ln>
                                      <a:noFill/>
                                    </a:ln>
                                  </pic:spPr>
                                </pic:pic>
                              </a:graphicData>
                            </a:graphic>
                          </wp:inline>
                        </w:drawing>
                      </w:r>
                    </w:p>
                    <w:p w14:paraId="77678B92" w14:textId="77777777" w:rsidR="00683375" w:rsidRPr="001F2E8C" w:rsidRDefault="00683375" w:rsidP="00683375">
                      <w:pPr>
                        <w:pStyle w:val="9-TXT"/>
                        <w:jc w:val="center"/>
                        <w:rPr>
                          <w:lang w:val="en-GB"/>
                        </w:rPr>
                      </w:pPr>
                    </w:p>
                    <w:p w14:paraId="5A626230" w14:textId="77777777" w:rsidR="00683375" w:rsidRDefault="00683375" w:rsidP="00683375">
                      <w:pPr>
                        <w:pStyle w:val="2-H2"/>
                        <w:tabs>
                          <w:tab w:val="left" w:pos="9132"/>
                        </w:tabs>
                        <w:jc w:val="center"/>
                        <w:rPr>
                          <w:lang w:val="en-GB"/>
                        </w:rPr>
                      </w:pPr>
                    </w:p>
                    <w:p w14:paraId="0B5DB8E9" w14:textId="77777777" w:rsidR="00683375" w:rsidRDefault="00683375" w:rsidP="00683375"/>
                  </w:txbxContent>
                </v:textbox>
                <w10:wrap type="topAndBottom" anchorx="margin"/>
              </v:shape>
            </w:pict>
          </mc:Fallback>
        </mc:AlternateContent>
      </w:r>
      <w:r w:rsidR="0053022D" w:rsidRPr="00384D11">
        <w:rPr>
          <w:rFonts w:cs="Porsche Next TT"/>
          <w:b/>
          <w:color w:val="5A6E78"/>
          <w:szCs w:val="40"/>
          <w:lang w:val="en-GB"/>
        </w:rPr>
        <w:t>REGISTRATION FORM</w:t>
      </w:r>
    </w:p>
    <w:p w14:paraId="1AEB14B7" w14:textId="77777777" w:rsidR="0053022D" w:rsidRPr="008235D3" w:rsidRDefault="0053022D" w:rsidP="0053022D">
      <w:pPr>
        <w:spacing w:after="60"/>
        <w:jc w:val="center"/>
        <w:rPr>
          <w:rFonts w:ascii="Source Sans Pro" w:hAnsi="Source Sans Pro"/>
          <w:lang w:val="en-GB"/>
        </w:rPr>
      </w:pPr>
      <w:r w:rsidRPr="008235D3">
        <w:rPr>
          <w:rFonts w:ascii="Source Sans Pro" w:hAnsi="Source Sans Pro"/>
          <w:b/>
          <w:bCs/>
          <w:sz w:val="24"/>
          <w:szCs w:val="24"/>
          <w:lang w:val="en-GB"/>
        </w:rPr>
        <w:t>Cooperation between Higher Education and the Labour Market</w:t>
      </w:r>
    </w:p>
    <w:p w14:paraId="47867B09" w14:textId="77777777" w:rsidR="0053022D" w:rsidRDefault="0053022D" w:rsidP="0053022D">
      <w:pPr>
        <w:spacing w:after="200"/>
        <w:jc w:val="center"/>
        <w:rPr>
          <w:rFonts w:ascii="Source Sans Pro" w:hAnsi="Source Sans Pro"/>
          <w:i/>
          <w:iCs/>
          <w:lang w:val="en-GB"/>
        </w:rPr>
      </w:pPr>
      <w:r w:rsidRPr="008235D3">
        <w:rPr>
          <w:rFonts w:ascii="Source Sans Pro" w:hAnsi="Source Sans Pro"/>
          <w:i/>
          <w:iCs/>
          <w:lang w:val="en-GB"/>
        </w:rPr>
        <w:t>Strengthening Employability and Implementation in Curriculum Development</w:t>
      </w:r>
    </w:p>
    <w:p w14:paraId="0D2AD7D9" w14:textId="77777777" w:rsidR="0053022D" w:rsidRPr="008235D3" w:rsidRDefault="0053022D" w:rsidP="0053022D">
      <w:pPr>
        <w:spacing w:after="60"/>
        <w:jc w:val="center"/>
        <w:rPr>
          <w:rFonts w:ascii="Source Sans Pro" w:hAnsi="Source Sans Pro"/>
          <w:lang w:val="en-GB"/>
        </w:rPr>
      </w:pPr>
      <w:r w:rsidRPr="008235D3">
        <w:rPr>
          <w:rFonts w:ascii="Source Sans Pro" w:hAnsi="Source Sans Pro"/>
          <w:lang w:val="en-GB"/>
        </w:rPr>
        <w:t>19–20 October 2026, Tbilisi, Georgia</w:t>
      </w:r>
    </w:p>
    <w:p w14:paraId="3FA74F90" w14:textId="45DB72C1" w:rsidR="0053022D" w:rsidRPr="009C1695" w:rsidRDefault="0053022D" w:rsidP="0053022D">
      <w:pPr>
        <w:spacing w:after="60"/>
        <w:jc w:val="center"/>
        <w:rPr>
          <w:rFonts w:ascii="Source Sans Pro" w:hAnsi="Source Sans Pro"/>
          <w:lang w:val="en-GB"/>
        </w:rPr>
      </w:pPr>
      <w:r w:rsidRPr="009C1695">
        <w:rPr>
          <w:rFonts w:ascii="Source Sans Pro" w:hAnsi="Source Sans Pro"/>
          <w:lang w:val="en-GB"/>
        </w:rPr>
        <w:t xml:space="preserve">Venue: </w:t>
      </w:r>
      <w:r w:rsidR="009C1695" w:rsidRPr="009C1695">
        <w:rPr>
          <w:rFonts w:ascii="Source Sans Pro" w:hAnsi="Source Sans Pro"/>
          <w:lang w:val="en-GB"/>
        </w:rPr>
        <w:t xml:space="preserve">Rooms Tbilisi, 14 Merab </w:t>
      </w:r>
      <w:proofErr w:type="spellStart"/>
      <w:r w:rsidR="009C1695" w:rsidRPr="009C1695">
        <w:rPr>
          <w:rFonts w:ascii="Source Sans Pro" w:hAnsi="Source Sans Pro"/>
          <w:lang w:val="en-GB"/>
        </w:rPr>
        <w:t>Kostava</w:t>
      </w:r>
      <w:proofErr w:type="spellEnd"/>
      <w:r w:rsidR="009C1695" w:rsidRPr="009C1695">
        <w:rPr>
          <w:rFonts w:ascii="Source Sans Pro" w:hAnsi="Source Sans Pro"/>
          <w:lang w:val="en-GB"/>
        </w:rPr>
        <w:t xml:space="preserve"> St, Tbilisi 0108</w:t>
      </w:r>
    </w:p>
    <w:p w14:paraId="10A415D7" w14:textId="77777777" w:rsidR="0053022D" w:rsidRPr="008235D3" w:rsidRDefault="0053022D" w:rsidP="0053022D">
      <w:pPr>
        <w:pBdr>
          <w:bottom w:val="single" w:sz="6" w:space="8" w:color="999999"/>
        </w:pBdr>
        <w:spacing w:after="260"/>
        <w:jc w:val="center"/>
        <w:rPr>
          <w:rFonts w:ascii="Source Sans Pro" w:hAnsi="Source Sans Pro"/>
          <w:lang w:val="en-GB"/>
        </w:rPr>
      </w:pPr>
      <w:r w:rsidRPr="008235D3">
        <w:rPr>
          <w:rFonts w:ascii="Source Sans Pro" w:hAnsi="Source Sans Pro"/>
          <w:lang w:val="en-GB"/>
        </w:rPr>
        <w:t>Organized by the DAAD Regional Office South Caucasus (Tbilisi) in cooperation with GIZ</w:t>
      </w:r>
    </w:p>
    <w:p w14:paraId="01E69A5F" w14:textId="77777777" w:rsidR="0053022D" w:rsidRPr="008235D3" w:rsidRDefault="0053022D" w:rsidP="0053022D">
      <w:pPr>
        <w:pStyle w:val="Untertitel"/>
        <w:rPr>
          <w:b/>
          <w:bCs/>
          <w:lang w:val="en-GB"/>
        </w:rPr>
      </w:pPr>
      <w:r w:rsidRPr="008235D3">
        <w:rPr>
          <w:b/>
          <w:bCs/>
          <w:lang w:val="en-GB"/>
        </w:rPr>
        <w:t>Participation in the event is free of charge. As the number of places is limited (up to fifty participants), we kindly ask you to register by 9 October 2026. Registration will be confirmed individually by email.</w:t>
      </w:r>
    </w:p>
    <w:p w14:paraId="06BCEA02" w14:textId="77777777" w:rsidR="0053022D" w:rsidRPr="008235D3" w:rsidRDefault="0053022D" w:rsidP="0053022D">
      <w:pPr>
        <w:pStyle w:val="Untertitel"/>
        <w:rPr>
          <w:b/>
          <w:bCs/>
          <w:lang w:val="en-GB"/>
        </w:rPr>
      </w:pPr>
      <w:r w:rsidRPr="008235D3">
        <w:rPr>
          <w:b/>
          <w:bCs/>
          <w:lang w:val="en-GB"/>
        </w:rPr>
        <w:t>The event will be conducted in English; no interpretation will be provided.</w:t>
      </w:r>
    </w:p>
    <w:p w14:paraId="186A0AC0" w14:textId="7ED62477" w:rsidR="0053022D" w:rsidRPr="008235D3" w:rsidRDefault="0053022D" w:rsidP="00384D11">
      <w:pPr>
        <w:pStyle w:val="berschrift2"/>
        <w:numPr>
          <w:ilvl w:val="0"/>
          <w:numId w:val="0"/>
        </w:numPr>
        <w:tabs>
          <w:tab w:val="right" w:pos="9638"/>
        </w:tabs>
        <w:spacing w:before="320" w:after="140"/>
        <w:ind w:left="578" w:hanging="578"/>
      </w:pPr>
      <w:r w:rsidRPr="008235D3">
        <w:t>Personal Information</w:t>
      </w:r>
      <w:r>
        <w:tab/>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53022D" w:rsidRPr="00683375" w14:paraId="0B7828F4" w14:textId="77777777" w:rsidTr="0063536F">
        <w:tc>
          <w:tcPr>
            <w:tcW w:w="3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72B1ED0" w14:textId="77777777" w:rsidR="0053022D" w:rsidRPr="008235D3" w:rsidRDefault="0053022D" w:rsidP="0063536F">
            <w:pPr>
              <w:rPr>
                <w:rFonts w:ascii="Source Sans Pro" w:hAnsi="Source Sans Pro"/>
                <w:lang w:val="en-GB"/>
              </w:rPr>
            </w:pPr>
            <w:r w:rsidRPr="008235D3">
              <w:rPr>
                <w:rFonts w:ascii="Source Sans Pro" w:hAnsi="Source Sans Pro"/>
                <w:b/>
                <w:bCs/>
                <w:lang w:val="en-GB"/>
              </w:rPr>
              <w:t>Title (Mr / Ms / Mx / Prof. / Dr.)</w:t>
            </w:r>
          </w:p>
        </w:tc>
        <w:tc>
          <w:tcPr>
            <w:tcW w:w="6438"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C49EF90" w14:textId="77777777" w:rsidR="0053022D" w:rsidRPr="008235D3" w:rsidRDefault="0053022D" w:rsidP="0063536F">
            <w:pPr>
              <w:rPr>
                <w:rFonts w:ascii="Source Sans Pro" w:hAnsi="Source Sans Pro"/>
                <w:lang w:val="en-GB"/>
              </w:rPr>
            </w:pPr>
          </w:p>
        </w:tc>
      </w:tr>
      <w:tr w:rsidR="0053022D" w:rsidRPr="008235D3" w14:paraId="6048C7DE" w14:textId="77777777" w:rsidTr="0063536F">
        <w:tc>
          <w:tcPr>
            <w:tcW w:w="3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BC7D09D" w14:textId="77777777" w:rsidR="0053022D" w:rsidRPr="008235D3" w:rsidRDefault="0053022D" w:rsidP="0063536F">
            <w:pPr>
              <w:rPr>
                <w:rFonts w:ascii="Source Sans Pro" w:hAnsi="Source Sans Pro"/>
              </w:rPr>
            </w:pPr>
            <w:r w:rsidRPr="008235D3">
              <w:rPr>
                <w:rFonts w:ascii="Source Sans Pro" w:hAnsi="Source Sans Pro"/>
                <w:b/>
                <w:bCs/>
              </w:rPr>
              <w:t xml:space="preserve">First </w:t>
            </w:r>
            <w:proofErr w:type="spellStart"/>
            <w:r w:rsidRPr="008235D3">
              <w:rPr>
                <w:rFonts w:ascii="Source Sans Pro" w:hAnsi="Source Sans Pro"/>
                <w:b/>
                <w:bCs/>
              </w:rPr>
              <w:t>name</w:t>
            </w:r>
            <w:proofErr w:type="spellEnd"/>
          </w:p>
        </w:tc>
        <w:tc>
          <w:tcPr>
            <w:tcW w:w="6438"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B9AE4CF" w14:textId="77777777" w:rsidR="0053022D" w:rsidRPr="008235D3" w:rsidRDefault="0053022D" w:rsidP="0063536F">
            <w:pPr>
              <w:rPr>
                <w:rFonts w:ascii="Source Sans Pro" w:hAnsi="Source Sans Pro"/>
              </w:rPr>
            </w:pPr>
          </w:p>
        </w:tc>
      </w:tr>
      <w:tr w:rsidR="0053022D" w:rsidRPr="008235D3" w14:paraId="2195A32B" w14:textId="77777777" w:rsidTr="0063536F">
        <w:tc>
          <w:tcPr>
            <w:tcW w:w="3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328745A" w14:textId="77777777" w:rsidR="0053022D" w:rsidRPr="008235D3" w:rsidRDefault="0053022D" w:rsidP="0063536F">
            <w:pPr>
              <w:rPr>
                <w:rFonts w:ascii="Source Sans Pro" w:hAnsi="Source Sans Pro"/>
              </w:rPr>
            </w:pPr>
            <w:r w:rsidRPr="008235D3">
              <w:rPr>
                <w:rFonts w:ascii="Source Sans Pro" w:hAnsi="Source Sans Pro"/>
                <w:b/>
                <w:bCs/>
              </w:rPr>
              <w:t xml:space="preserve">Last </w:t>
            </w:r>
            <w:proofErr w:type="spellStart"/>
            <w:r w:rsidRPr="008235D3">
              <w:rPr>
                <w:rFonts w:ascii="Source Sans Pro" w:hAnsi="Source Sans Pro"/>
                <w:b/>
                <w:bCs/>
              </w:rPr>
              <w:t>name</w:t>
            </w:r>
            <w:proofErr w:type="spellEnd"/>
          </w:p>
        </w:tc>
        <w:tc>
          <w:tcPr>
            <w:tcW w:w="6438"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2047F55" w14:textId="77777777" w:rsidR="0053022D" w:rsidRPr="008235D3" w:rsidRDefault="0053022D" w:rsidP="0063536F">
            <w:pPr>
              <w:rPr>
                <w:rFonts w:ascii="Source Sans Pro" w:hAnsi="Source Sans Pro"/>
              </w:rPr>
            </w:pPr>
          </w:p>
        </w:tc>
      </w:tr>
      <w:tr w:rsidR="0053022D" w:rsidRPr="008235D3" w14:paraId="491F4F29" w14:textId="77777777" w:rsidTr="0063536F">
        <w:tc>
          <w:tcPr>
            <w:tcW w:w="3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4A16072" w14:textId="77777777" w:rsidR="0053022D" w:rsidRPr="008235D3" w:rsidRDefault="0053022D" w:rsidP="0063536F">
            <w:pPr>
              <w:rPr>
                <w:rFonts w:ascii="Source Sans Pro" w:hAnsi="Source Sans Pro"/>
              </w:rPr>
            </w:pPr>
            <w:proofErr w:type="gramStart"/>
            <w:r w:rsidRPr="008235D3">
              <w:rPr>
                <w:rFonts w:ascii="Source Sans Pro" w:hAnsi="Source Sans Pro"/>
                <w:b/>
                <w:bCs/>
              </w:rPr>
              <w:t>Email</w:t>
            </w:r>
            <w:proofErr w:type="gramEnd"/>
            <w:r w:rsidRPr="008235D3">
              <w:rPr>
                <w:rFonts w:ascii="Source Sans Pro" w:hAnsi="Source Sans Pro"/>
                <w:b/>
                <w:bCs/>
              </w:rPr>
              <w:t xml:space="preserve"> </w:t>
            </w:r>
            <w:proofErr w:type="spellStart"/>
            <w:r w:rsidRPr="008235D3">
              <w:rPr>
                <w:rFonts w:ascii="Source Sans Pro" w:hAnsi="Source Sans Pro"/>
                <w:b/>
                <w:bCs/>
              </w:rPr>
              <w:t>address</w:t>
            </w:r>
            <w:proofErr w:type="spellEnd"/>
          </w:p>
        </w:tc>
        <w:tc>
          <w:tcPr>
            <w:tcW w:w="6438"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DFDB541" w14:textId="77777777" w:rsidR="0053022D" w:rsidRPr="008235D3" w:rsidRDefault="0053022D" w:rsidP="0063536F">
            <w:pPr>
              <w:rPr>
                <w:rFonts w:ascii="Source Sans Pro" w:hAnsi="Source Sans Pro"/>
              </w:rPr>
            </w:pPr>
          </w:p>
        </w:tc>
      </w:tr>
      <w:tr w:rsidR="0053022D" w:rsidRPr="008235D3" w14:paraId="7F89BCB8" w14:textId="77777777" w:rsidTr="0063536F">
        <w:tc>
          <w:tcPr>
            <w:tcW w:w="3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12CBBD9" w14:textId="77777777" w:rsidR="0053022D" w:rsidRPr="008235D3" w:rsidRDefault="0053022D" w:rsidP="0063536F">
            <w:pPr>
              <w:rPr>
                <w:rFonts w:ascii="Source Sans Pro" w:hAnsi="Source Sans Pro"/>
              </w:rPr>
            </w:pPr>
            <w:r w:rsidRPr="008235D3">
              <w:rPr>
                <w:rFonts w:ascii="Source Sans Pro" w:hAnsi="Source Sans Pro"/>
                <w:b/>
                <w:bCs/>
              </w:rPr>
              <w:t xml:space="preserve">Phone </w:t>
            </w:r>
            <w:proofErr w:type="spellStart"/>
            <w:r w:rsidRPr="008235D3">
              <w:rPr>
                <w:rFonts w:ascii="Source Sans Pro" w:hAnsi="Source Sans Pro"/>
                <w:b/>
                <w:bCs/>
              </w:rPr>
              <w:t>number</w:t>
            </w:r>
            <w:proofErr w:type="spellEnd"/>
          </w:p>
        </w:tc>
        <w:tc>
          <w:tcPr>
            <w:tcW w:w="6438"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C2F5983" w14:textId="77777777" w:rsidR="0053022D" w:rsidRPr="008235D3" w:rsidRDefault="0053022D" w:rsidP="0063536F">
            <w:pPr>
              <w:rPr>
                <w:rFonts w:ascii="Source Sans Pro" w:hAnsi="Source Sans Pro"/>
              </w:rPr>
            </w:pPr>
          </w:p>
        </w:tc>
      </w:tr>
      <w:tr w:rsidR="0053022D" w:rsidRPr="008235D3" w14:paraId="0DFAB84C" w14:textId="77777777" w:rsidTr="0063536F">
        <w:tc>
          <w:tcPr>
            <w:tcW w:w="3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219DFA5" w14:textId="77777777" w:rsidR="0053022D" w:rsidRPr="008235D3" w:rsidRDefault="0053022D" w:rsidP="0063536F">
            <w:pPr>
              <w:rPr>
                <w:rFonts w:ascii="Source Sans Pro" w:hAnsi="Source Sans Pro"/>
              </w:rPr>
            </w:pPr>
            <w:r w:rsidRPr="008235D3">
              <w:rPr>
                <w:rFonts w:ascii="Source Sans Pro" w:hAnsi="Source Sans Pro"/>
                <w:b/>
                <w:bCs/>
              </w:rPr>
              <w:t xml:space="preserve">Institution / </w:t>
            </w:r>
            <w:proofErr w:type="spellStart"/>
            <w:r w:rsidRPr="008235D3">
              <w:rPr>
                <w:rFonts w:ascii="Source Sans Pro" w:hAnsi="Source Sans Pro"/>
                <w:b/>
                <w:bCs/>
              </w:rPr>
              <w:t>Organization</w:t>
            </w:r>
            <w:proofErr w:type="spellEnd"/>
          </w:p>
        </w:tc>
        <w:tc>
          <w:tcPr>
            <w:tcW w:w="6438"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5A5A013" w14:textId="77777777" w:rsidR="0053022D" w:rsidRPr="008235D3" w:rsidRDefault="0053022D" w:rsidP="0063536F">
            <w:pPr>
              <w:rPr>
                <w:rFonts w:ascii="Source Sans Pro" w:hAnsi="Source Sans Pro"/>
              </w:rPr>
            </w:pPr>
          </w:p>
        </w:tc>
      </w:tr>
      <w:tr w:rsidR="0053022D" w:rsidRPr="008235D3" w14:paraId="1F1731BD" w14:textId="77777777" w:rsidTr="0063536F">
        <w:tc>
          <w:tcPr>
            <w:tcW w:w="3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67CE258" w14:textId="77777777" w:rsidR="0053022D" w:rsidRPr="008235D3" w:rsidRDefault="0053022D" w:rsidP="0063536F">
            <w:pPr>
              <w:rPr>
                <w:rFonts w:ascii="Source Sans Pro" w:hAnsi="Source Sans Pro"/>
              </w:rPr>
            </w:pPr>
            <w:r w:rsidRPr="008235D3">
              <w:rPr>
                <w:rFonts w:ascii="Source Sans Pro" w:hAnsi="Source Sans Pro"/>
                <w:b/>
                <w:bCs/>
              </w:rPr>
              <w:t>Position / Job title</w:t>
            </w:r>
          </w:p>
        </w:tc>
        <w:tc>
          <w:tcPr>
            <w:tcW w:w="6438"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00446A6" w14:textId="77777777" w:rsidR="0053022D" w:rsidRPr="008235D3" w:rsidRDefault="0053022D" w:rsidP="0063536F">
            <w:pPr>
              <w:rPr>
                <w:rFonts w:ascii="Source Sans Pro" w:hAnsi="Source Sans Pro"/>
              </w:rPr>
            </w:pPr>
          </w:p>
        </w:tc>
      </w:tr>
      <w:tr w:rsidR="0053022D" w:rsidRPr="008235D3" w14:paraId="01A50648" w14:textId="77777777" w:rsidTr="0063536F">
        <w:tc>
          <w:tcPr>
            <w:tcW w:w="3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7DBD48F" w14:textId="77777777" w:rsidR="0053022D" w:rsidRPr="008235D3" w:rsidRDefault="0053022D" w:rsidP="0063536F">
            <w:pPr>
              <w:rPr>
                <w:rFonts w:ascii="Source Sans Pro" w:hAnsi="Source Sans Pro"/>
              </w:rPr>
            </w:pPr>
            <w:r w:rsidRPr="008235D3">
              <w:rPr>
                <w:rFonts w:ascii="Source Sans Pro" w:hAnsi="Source Sans Pro"/>
                <w:b/>
                <w:bCs/>
              </w:rPr>
              <w:t>Country</w:t>
            </w:r>
          </w:p>
        </w:tc>
        <w:tc>
          <w:tcPr>
            <w:tcW w:w="6438"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77654EE" w14:textId="77777777" w:rsidR="0053022D" w:rsidRPr="008235D3" w:rsidRDefault="0053022D" w:rsidP="0063536F">
            <w:pPr>
              <w:rPr>
                <w:rFonts w:ascii="Source Sans Pro" w:hAnsi="Source Sans Pro"/>
              </w:rPr>
            </w:pPr>
          </w:p>
        </w:tc>
      </w:tr>
    </w:tbl>
    <w:p w14:paraId="088EBF4A" w14:textId="2404493F" w:rsidR="0053022D" w:rsidRPr="008235D3" w:rsidRDefault="0053022D" w:rsidP="00384D11">
      <w:pPr>
        <w:pStyle w:val="berschrift2"/>
        <w:numPr>
          <w:ilvl w:val="0"/>
          <w:numId w:val="0"/>
        </w:numPr>
        <w:spacing w:before="320" w:after="140"/>
        <w:ind w:left="578" w:hanging="578"/>
        <w:rPr>
          <w:lang w:val="en-GB"/>
        </w:rPr>
      </w:pPr>
      <w:r w:rsidRPr="008235D3">
        <w:rPr>
          <w:lang w:val="en-GB"/>
        </w:rPr>
        <w:lastRenderedPageBreak/>
        <w:t xml:space="preserve">Participant Category (please select </w:t>
      </w:r>
      <w:r>
        <w:rPr>
          <w:lang w:val="en-GB"/>
        </w:rPr>
        <w:t xml:space="preserve">at least </w:t>
      </w:r>
      <w:r w:rsidRPr="008235D3">
        <w:rPr>
          <w:lang w:val="en-GB"/>
        </w:rPr>
        <w:t>one)</w:t>
      </w:r>
    </w:p>
    <w:p w14:paraId="674D2321" w14:textId="77777777" w:rsidR="0053022D" w:rsidRPr="008235D3" w:rsidRDefault="00000000" w:rsidP="0053022D">
      <w:pPr>
        <w:spacing w:after="100"/>
        <w:rPr>
          <w:rFonts w:ascii="Source Sans Pro" w:hAnsi="Source Sans Pro"/>
          <w:lang w:val="en-GB"/>
        </w:rPr>
      </w:pPr>
      <w:sdt>
        <w:sdtPr>
          <w:rPr>
            <w:rFonts w:ascii="Source Sans Pro" w:hAnsi="Source Sans Pro"/>
            <w:lang w:val="en-GB"/>
          </w:rPr>
          <w:tag w:val="chk1"/>
          <w:id w:val="1"/>
          <w14:checkbox>
            <w14:checked w14:val="0"/>
            <w14:checkedState w14:val="2612" w14:font="MS Gothic"/>
            <w14:uncheckedState w14:val="2610" w14:font="MS Gothic"/>
          </w14:checkbox>
        </w:sdtPr>
        <w:sdtContent>
          <w:r w:rsidR="0053022D">
            <w:rPr>
              <w:rFonts w:ascii="MS Gothic" w:eastAsia="MS Gothic" w:hAnsi="MS Gothic" w:hint="eastAsia"/>
              <w:lang w:val="en-GB"/>
            </w:rPr>
            <w:t>☐</w:t>
          </w:r>
        </w:sdtContent>
      </w:sdt>
      <w:r w:rsidR="0053022D" w:rsidRPr="008235D3">
        <w:rPr>
          <w:rFonts w:ascii="Source Sans Pro" w:hAnsi="Source Sans Pro"/>
          <w:lang w:val="en-GB"/>
        </w:rPr>
        <w:t xml:space="preserve">  Representative of a Georgian higher education institution (e.g. dean, curriculum development)</w:t>
      </w:r>
    </w:p>
    <w:p w14:paraId="154995C0" w14:textId="77777777" w:rsidR="0053022D" w:rsidRPr="008235D3" w:rsidRDefault="00000000" w:rsidP="0053022D">
      <w:pPr>
        <w:spacing w:after="100"/>
        <w:rPr>
          <w:rFonts w:ascii="Source Sans Pro" w:hAnsi="Source Sans Pro"/>
          <w:lang w:val="en-GB"/>
        </w:rPr>
      </w:pPr>
      <w:sdt>
        <w:sdtPr>
          <w:rPr>
            <w:rFonts w:ascii="Source Sans Pro" w:hAnsi="Source Sans Pro"/>
            <w:lang w:val="en-GB"/>
          </w:rPr>
          <w:tag w:val="chk2"/>
          <w:id w:val="2"/>
          <w14:checkbox>
            <w14:checked w14:val="0"/>
            <w14:checkedState w14:val="2612" w14:font="MS Gothic"/>
            <w14:uncheckedState w14:val="2610" w14:font="MS Gothic"/>
          </w14:checkbox>
        </w:sdtPr>
        <w:sdtContent>
          <w:r w:rsidR="0053022D" w:rsidRPr="00824876">
            <w:rPr>
              <w:rFonts w:ascii="MS Gothic" w:eastAsia="MS Gothic" w:hAnsi="MS Gothic" w:cs="MS Gothic"/>
              <w:lang w:val="en-GB"/>
            </w:rPr>
            <w:t>☐</w:t>
          </w:r>
        </w:sdtContent>
      </w:sdt>
      <w:r w:rsidR="0053022D" w:rsidRPr="008235D3">
        <w:rPr>
          <w:rFonts w:ascii="Source Sans Pro" w:hAnsi="Source Sans Pro"/>
          <w:lang w:val="en-GB"/>
        </w:rPr>
        <w:t xml:space="preserve">  Representative of Georgian education policy / ministry</w:t>
      </w:r>
    </w:p>
    <w:p w14:paraId="43029FFF" w14:textId="77777777" w:rsidR="0053022D" w:rsidRPr="008235D3" w:rsidRDefault="00000000" w:rsidP="0053022D">
      <w:pPr>
        <w:spacing w:after="100"/>
        <w:rPr>
          <w:rFonts w:ascii="Source Sans Pro" w:hAnsi="Source Sans Pro"/>
          <w:lang w:val="en-GB"/>
        </w:rPr>
      </w:pPr>
      <w:sdt>
        <w:sdtPr>
          <w:rPr>
            <w:rFonts w:ascii="Source Sans Pro" w:hAnsi="Source Sans Pro"/>
            <w:lang w:val="en-GB"/>
          </w:rPr>
          <w:tag w:val="chk3"/>
          <w:id w:val="3"/>
          <w14:checkbox>
            <w14:checked w14:val="0"/>
            <w14:checkedState w14:val="2612" w14:font="MS Gothic"/>
            <w14:uncheckedState w14:val="2610" w14:font="MS Gothic"/>
          </w14:checkbox>
        </w:sdtPr>
        <w:sdtContent>
          <w:r w:rsidR="0053022D" w:rsidRPr="00824876">
            <w:rPr>
              <w:rFonts w:ascii="MS Gothic" w:eastAsia="MS Gothic" w:hAnsi="MS Gothic" w:cs="MS Gothic"/>
              <w:lang w:val="en-GB"/>
            </w:rPr>
            <w:t>☐</w:t>
          </w:r>
        </w:sdtContent>
      </w:sdt>
      <w:r w:rsidR="0053022D" w:rsidRPr="008235D3">
        <w:rPr>
          <w:rFonts w:ascii="Source Sans Pro" w:hAnsi="Source Sans Pro"/>
          <w:lang w:val="en-GB"/>
        </w:rPr>
        <w:t xml:space="preserve">  Representative of Georgian business / industry</w:t>
      </w:r>
    </w:p>
    <w:p w14:paraId="56C0CAC8" w14:textId="77777777" w:rsidR="0053022D" w:rsidRPr="008235D3" w:rsidRDefault="00000000" w:rsidP="0053022D">
      <w:pPr>
        <w:spacing w:after="100"/>
        <w:rPr>
          <w:rFonts w:ascii="Source Sans Pro" w:hAnsi="Source Sans Pro"/>
          <w:lang w:val="en-GB"/>
        </w:rPr>
      </w:pPr>
      <w:sdt>
        <w:sdtPr>
          <w:rPr>
            <w:rFonts w:ascii="Source Sans Pro" w:hAnsi="Source Sans Pro"/>
            <w:lang w:val="en-US"/>
          </w:rPr>
          <w:tag w:val="chk4"/>
          <w:id w:val="4"/>
          <w14:checkbox>
            <w14:checked w14:val="0"/>
            <w14:checkedState w14:val="2612" w14:font="MS Gothic"/>
            <w14:uncheckedState w14:val="2610" w14:font="MS Gothic"/>
          </w14:checkbox>
        </w:sdtPr>
        <w:sdtContent>
          <w:r w:rsidR="0053022D" w:rsidRPr="00094180">
            <w:rPr>
              <w:rFonts w:ascii="MS Gothic" w:eastAsia="MS Gothic" w:hAnsi="MS Gothic" w:hint="eastAsia"/>
              <w:lang w:val="en-US"/>
            </w:rPr>
            <w:t>☐</w:t>
          </w:r>
        </w:sdtContent>
      </w:sdt>
      <w:r w:rsidR="0053022D" w:rsidRPr="008235D3">
        <w:rPr>
          <w:rFonts w:ascii="Source Sans Pro" w:hAnsi="Source Sans Pro"/>
          <w:lang w:val="en-GB"/>
        </w:rPr>
        <w:t xml:space="preserve">  DAAD alumna / alumnus</w:t>
      </w:r>
    </w:p>
    <w:p w14:paraId="3D304FFF" w14:textId="77777777" w:rsidR="0053022D" w:rsidRPr="008235D3" w:rsidRDefault="00000000" w:rsidP="0053022D">
      <w:pPr>
        <w:spacing w:after="100"/>
        <w:rPr>
          <w:rFonts w:ascii="Source Sans Pro" w:hAnsi="Source Sans Pro"/>
          <w:lang w:val="en-GB"/>
        </w:rPr>
      </w:pPr>
      <w:sdt>
        <w:sdtPr>
          <w:rPr>
            <w:rFonts w:ascii="Source Sans Pro" w:hAnsi="Source Sans Pro"/>
            <w:lang w:val="en-GB"/>
          </w:rPr>
          <w:tag w:val="chk5"/>
          <w:id w:val="5"/>
          <w14:checkbox>
            <w14:checked w14:val="0"/>
            <w14:checkedState w14:val="2612" w14:font="MS Gothic"/>
            <w14:uncheckedState w14:val="2610" w14:font="MS Gothic"/>
          </w14:checkbox>
        </w:sdtPr>
        <w:sdtContent>
          <w:r w:rsidR="0053022D" w:rsidRPr="00824876">
            <w:rPr>
              <w:rFonts w:ascii="MS Gothic" w:eastAsia="MS Gothic" w:hAnsi="MS Gothic" w:cs="MS Gothic"/>
              <w:lang w:val="en-GB"/>
            </w:rPr>
            <w:t>☐</w:t>
          </w:r>
        </w:sdtContent>
      </w:sdt>
      <w:r w:rsidR="0053022D" w:rsidRPr="008235D3">
        <w:rPr>
          <w:rFonts w:ascii="Source Sans Pro" w:hAnsi="Source Sans Pro"/>
          <w:lang w:val="en-GB"/>
        </w:rPr>
        <w:t xml:space="preserve">  Other (please specify): ……………………………………………………</w:t>
      </w:r>
    </w:p>
    <w:p w14:paraId="0179AE5A" w14:textId="5DE81064" w:rsidR="0053022D" w:rsidRPr="008235D3" w:rsidRDefault="0053022D" w:rsidP="00384D11">
      <w:pPr>
        <w:pStyle w:val="berschrift2"/>
        <w:numPr>
          <w:ilvl w:val="0"/>
          <w:numId w:val="0"/>
        </w:numPr>
        <w:spacing w:before="320" w:after="140"/>
        <w:ind w:left="578" w:hanging="578"/>
        <w:rPr>
          <w:lang w:val="en-GB"/>
        </w:rPr>
      </w:pPr>
      <w:r w:rsidRPr="008235D3">
        <w:rPr>
          <w:lang w:val="en-GB"/>
        </w:rPr>
        <w:t>Academic Field / Subject Area (please select the area most relevant to you)</w:t>
      </w:r>
    </w:p>
    <w:p w14:paraId="34225577" w14:textId="77777777" w:rsidR="0053022D" w:rsidRPr="008235D3" w:rsidRDefault="00000000" w:rsidP="0053022D">
      <w:pPr>
        <w:spacing w:after="100"/>
        <w:rPr>
          <w:rFonts w:ascii="Source Sans Pro" w:hAnsi="Source Sans Pro"/>
          <w:lang w:val="en-GB"/>
        </w:rPr>
      </w:pPr>
      <w:sdt>
        <w:sdtPr>
          <w:rPr>
            <w:rFonts w:ascii="Source Sans Pro" w:hAnsi="Source Sans Pro"/>
            <w:lang w:val="en-GB"/>
          </w:rPr>
          <w:tag w:val="chk6"/>
          <w:id w:val="6"/>
          <w14:checkbox>
            <w14:checked w14:val="0"/>
            <w14:checkedState w14:val="2612" w14:font="MS Gothic"/>
            <w14:uncheckedState w14:val="2610" w14:font="MS Gothic"/>
          </w14:checkbox>
        </w:sdtPr>
        <w:sdtContent>
          <w:r w:rsidR="0053022D" w:rsidRPr="00824876">
            <w:rPr>
              <w:rFonts w:ascii="MS Gothic" w:eastAsia="MS Gothic" w:hAnsi="MS Gothic" w:cs="MS Gothic"/>
              <w:lang w:val="en-GB"/>
            </w:rPr>
            <w:t>☐</w:t>
          </w:r>
        </w:sdtContent>
      </w:sdt>
      <w:r w:rsidR="0053022D" w:rsidRPr="008235D3">
        <w:rPr>
          <w:rFonts w:ascii="Source Sans Pro" w:hAnsi="Source Sans Pro"/>
          <w:lang w:val="en-GB"/>
        </w:rPr>
        <w:t xml:space="preserve">  Economics / Business Studies</w:t>
      </w:r>
    </w:p>
    <w:p w14:paraId="24357480" w14:textId="77777777" w:rsidR="0053022D" w:rsidRPr="008235D3" w:rsidRDefault="00000000" w:rsidP="0053022D">
      <w:pPr>
        <w:spacing w:after="100"/>
        <w:rPr>
          <w:rFonts w:ascii="Source Sans Pro" w:hAnsi="Source Sans Pro"/>
          <w:lang w:val="en-GB"/>
        </w:rPr>
      </w:pPr>
      <w:sdt>
        <w:sdtPr>
          <w:rPr>
            <w:rFonts w:ascii="Source Sans Pro" w:hAnsi="Source Sans Pro"/>
            <w:lang w:val="en-GB"/>
          </w:rPr>
          <w:tag w:val="chk7"/>
          <w:id w:val="7"/>
          <w14:checkbox>
            <w14:checked w14:val="0"/>
            <w14:checkedState w14:val="2612" w14:font="MS Gothic"/>
            <w14:uncheckedState w14:val="2610" w14:font="MS Gothic"/>
          </w14:checkbox>
        </w:sdtPr>
        <w:sdtContent>
          <w:r w:rsidR="0053022D" w:rsidRPr="00824876">
            <w:rPr>
              <w:rFonts w:ascii="MS Gothic" w:eastAsia="MS Gothic" w:hAnsi="MS Gothic" w:cs="MS Gothic"/>
              <w:lang w:val="en-GB"/>
            </w:rPr>
            <w:t>☐</w:t>
          </w:r>
        </w:sdtContent>
      </w:sdt>
      <w:r w:rsidR="0053022D" w:rsidRPr="008235D3">
        <w:rPr>
          <w:rFonts w:ascii="Source Sans Pro" w:hAnsi="Source Sans Pro"/>
          <w:lang w:val="en-GB"/>
        </w:rPr>
        <w:t xml:space="preserve">  Medicine and Biology</w:t>
      </w:r>
    </w:p>
    <w:p w14:paraId="31C30F4E" w14:textId="77777777" w:rsidR="0053022D" w:rsidRPr="008235D3" w:rsidRDefault="00000000" w:rsidP="0053022D">
      <w:pPr>
        <w:spacing w:after="100"/>
        <w:rPr>
          <w:rFonts w:ascii="Source Sans Pro" w:hAnsi="Source Sans Pro"/>
          <w:lang w:val="en-GB"/>
        </w:rPr>
      </w:pPr>
      <w:sdt>
        <w:sdtPr>
          <w:rPr>
            <w:rFonts w:ascii="Source Sans Pro" w:hAnsi="Source Sans Pro"/>
            <w:lang w:val="en-GB"/>
          </w:rPr>
          <w:tag w:val="chk8"/>
          <w:id w:val="8"/>
          <w14:checkbox>
            <w14:checked w14:val="0"/>
            <w14:checkedState w14:val="2612" w14:font="MS Gothic"/>
            <w14:uncheckedState w14:val="2610" w14:font="MS Gothic"/>
          </w14:checkbox>
        </w:sdtPr>
        <w:sdtContent>
          <w:r w:rsidR="0053022D" w:rsidRPr="00824876">
            <w:rPr>
              <w:rFonts w:ascii="MS Gothic" w:eastAsia="MS Gothic" w:hAnsi="MS Gothic" w:cs="MS Gothic"/>
              <w:lang w:val="en-GB"/>
            </w:rPr>
            <w:t>☐</w:t>
          </w:r>
        </w:sdtContent>
      </w:sdt>
      <w:r w:rsidR="0053022D" w:rsidRPr="008235D3">
        <w:rPr>
          <w:rFonts w:ascii="Source Sans Pro" w:hAnsi="Source Sans Pro"/>
          <w:lang w:val="en-GB"/>
        </w:rPr>
        <w:t xml:space="preserve">  Engineering</w:t>
      </w:r>
    </w:p>
    <w:p w14:paraId="232EF965" w14:textId="77777777" w:rsidR="0053022D" w:rsidRPr="008235D3" w:rsidRDefault="00000000" w:rsidP="0053022D">
      <w:pPr>
        <w:spacing w:after="100"/>
        <w:rPr>
          <w:rFonts w:ascii="Source Sans Pro" w:hAnsi="Source Sans Pro"/>
          <w:lang w:val="en-GB"/>
        </w:rPr>
      </w:pPr>
      <w:sdt>
        <w:sdtPr>
          <w:rPr>
            <w:rFonts w:ascii="Source Sans Pro" w:hAnsi="Source Sans Pro"/>
            <w:lang w:val="en-GB"/>
          </w:rPr>
          <w:tag w:val="chk9"/>
          <w:id w:val="9"/>
          <w14:checkbox>
            <w14:checked w14:val="0"/>
            <w14:checkedState w14:val="2612" w14:font="MS Gothic"/>
            <w14:uncheckedState w14:val="2610" w14:font="MS Gothic"/>
          </w14:checkbox>
        </w:sdtPr>
        <w:sdtContent>
          <w:r w:rsidR="0053022D" w:rsidRPr="00824876">
            <w:rPr>
              <w:rFonts w:ascii="MS Gothic" w:eastAsia="MS Gothic" w:hAnsi="MS Gothic" w:cs="MS Gothic"/>
              <w:lang w:val="en-GB"/>
            </w:rPr>
            <w:t>☐</w:t>
          </w:r>
        </w:sdtContent>
      </w:sdt>
      <w:r w:rsidR="0053022D" w:rsidRPr="008235D3">
        <w:rPr>
          <w:rFonts w:ascii="Source Sans Pro" w:hAnsi="Source Sans Pro"/>
          <w:lang w:val="en-GB"/>
        </w:rPr>
        <w:t xml:space="preserve">  Logistics</w:t>
      </w:r>
    </w:p>
    <w:p w14:paraId="5C224F8D" w14:textId="77777777" w:rsidR="0053022D" w:rsidRDefault="00000000" w:rsidP="0053022D">
      <w:pPr>
        <w:spacing w:after="100"/>
        <w:rPr>
          <w:rFonts w:ascii="Source Sans Pro" w:hAnsi="Source Sans Pro"/>
          <w:lang w:val="en-GB"/>
        </w:rPr>
      </w:pPr>
      <w:sdt>
        <w:sdtPr>
          <w:rPr>
            <w:rFonts w:ascii="Source Sans Pro" w:hAnsi="Source Sans Pro"/>
            <w:lang w:val="en-US"/>
          </w:rPr>
          <w:tag w:val="chk10"/>
          <w:id w:val="10"/>
          <w14:checkbox>
            <w14:checked w14:val="0"/>
            <w14:checkedState w14:val="2612" w14:font="MS Gothic"/>
            <w14:uncheckedState w14:val="2610" w14:font="MS Gothic"/>
          </w14:checkbox>
        </w:sdtPr>
        <w:sdtContent>
          <w:r w:rsidR="0053022D" w:rsidRPr="00094180">
            <w:rPr>
              <w:rFonts w:ascii="MS Gothic" w:eastAsia="MS Gothic" w:hAnsi="MS Gothic" w:hint="eastAsia"/>
              <w:lang w:val="en-US"/>
            </w:rPr>
            <w:t>☐</w:t>
          </w:r>
        </w:sdtContent>
      </w:sdt>
      <w:r w:rsidR="0053022D" w:rsidRPr="008235D3">
        <w:rPr>
          <w:rFonts w:ascii="Source Sans Pro" w:hAnsi="Source Sans Pro"/>
          <w:lang w:val="en-GB"/>
        </w:rPr>
        <w:t xml:space="preserve">  Other (please specify): ……………………………………………………</w:t>
      </w:r>
    </w:p>
    <w:p w14:paraId="1D6C8347" w14:textId="32C475A9" w:rsidR="0053022D" w:rsidRPr="008235D3" w:rsidRDefault="0053022D" w:rsidP="00384D11">
      <w:pPr>
        <w:pStyle w:val="berschrift2"/>
        <w:numPr>
          <w:ilvl w:val="0"/>
          <w:numId w:val="0"/>
        </w:numPr>
        <w:spacing w:before="320" w:after="140"/>
        <w:rPr>
          <w:lang w:val="en-GB"/>
        </w:rPr>
      </w:pPr>
      <w:r w:rsidRPr="008235D3">
        <w:rPr>
          <w:lang w:val="en-GB"/>
        </w:rPr>
        <w:t>Attendance</w:t>
      </w:r>
    </w:p>
    <w:p w14:paraId="66F50F3C" w14:textId="77777777" w:rsidR="0053022D" w:rsidRPr="008235D3" w:rsidRDefault="0053022D" w:rsidP="0053022D">
      <w:pPr>
        <w:rPr>
          <w:rFonts w:ascii="Source Sans Pro" w:hAnsi="Source Sans Pro"/>
          <w:lang w:val="en-GB"/>
        </w:rPr>
      </w:pPr>
      <w:r w:rsidRPr="008235D3">
        <w:rPr>
          <w:rFonts w:ascii="Source Sans Pro" w:hAnsi="Source Sans Pro"/>
          <w:lang w:val="en-GB"/>
        </w:rPr>
        <w:t>Participation is only possible for the entire event:</w:t>
      </w:r>
    </w:p>
    <w:p w14:paraId="625665D5" w14:textId="231E4060" w:rsidR="0053022D" w:rsidRPr="008235D3" w:rsidRDefault="0053022D" w:rsidP="0053022D">
      <w:pPr>
        <w:rPr>
          <w:rFonts w:ascii="Source Sans Pro" w:hAnsi="Source Sans Pro"/>
          <w:lang w:val="en-GB"/>
        </w:rPr>
      </w:pPr>
      <w:r w:rsidRPr="008235D3">
        <w:rPr>
          <w:rFonts w:ascii="Source Sans Pro" w:hAnsi="Source Sans Pro"/>
          <w:lang w:val="en-GB"/>
        </w:rPr>
        <w:t xml:space="preserve">Day 1 – 19 October, 13:00–19:00 (incl. keynote, workshops, </w:t>
      </w:r>
      <w:r w:rsidR="00BF4267" w:rsidRPr="008235D3">
        <w:rPr>
          <w:rFonts w:ascii="Source Sans Pro" w:hAnsi="Source Sans Pro"/>
          <w:lang w:val="en-GB"/>
        </w:rPr>
        <w:t xml:space="preserve">and </w:t>
      </w:r>
      <w:r w:rsidRPr="008235D3">
        <w:rPr>
          <w:rFonts w:ascii="Source Sans Pro" w:hAnsi="Source Sans Pro"/>
          <w:lang w:val="en-GB"/>
        </w:rPr>
        <w:t>panel discussion)</w:t>
      </w:r>
    </w:p>
    <w:p w14:paraId="278D91F1" w14:textId="77777777" w:rsidR="0053022D" w:rsidRPr="008235D3" w:rsidRDefault="0053022D" w:rsidP="0053022D">
      <w:pPr>
        <w:rPr>
          <w:rFonts w:ascii="Source Sans Pro" w:hAnsi="Source Sans Pro"/>
          <w:lang w:val="en-GB"/>
        </w:rPr>
      </w:pPr>
      <w:r w:rsidRPr="008235D3">
        <w:rPr>
          <w:rFonts w:ascii="Source Sans Pro" w:hAnsi="Source Sans Pro"/>
          <w:lang w:val="en-GB"/>
        </w:rPr>
        <w:t>Day 2 – 20 October, 09:00–13:00 (incl. keynote, workshops and networking lunch)</w:t>
      </w:r>
    </w:p>
    <w:p w14:paraId="7D24A429" w14:textId="77777777" w:rsidR="0053022D" w:rsidRPr="008235D3" w:rsidRDefault="00000000" w:rsidP="0053022D">
      <w:pPr>
        <w:spacing w:after="100"/>
        <w:rPr>
          <w:rFonts w:ascii="Source Sans Pro" w:hAnsi="Source Sans Pro"/>
          <w:lang w:val="en-GB"/>
        </w:rPr>
      </w:pPr>
      <w:sdt>
        <w:sdtPr>
          <w:rPr>
            <w:rFonts w:ascii="Source Sans Pro" w:hAnsi="Source Sans Pro"/>
            <w:lang w:val="en-GB"/>
          </w:rPr>
          <w:tag w:val="chk11"/>
          <w:id w:val="11"/>
          <w14:checkbox>
            <w14:checked w14:val="0"/>
            <w14:checkedState w14:val="2612" w14:font="MS Gothic"/>
            <w14:uncheckedState w14:val="2610" w14:font="MS Gothic"/>
          </w14:checkbox>
        </w:sdtPr>
        <w:sdtContent>
          <w:r w:rsidR="0053022D" w:rsidRPr="00824876">
            <w:rPr>
              <w:rFonts w:ascii="MS Gothic" w:eastAsia="MS Gothic" w:hAnsi="MS Gothic" w:cs="MS Gothic"/>
              <w:lang w:val="en-GB"/>
            </w:rPr>
            <w:t>☐</w:t>
          </w:r>
        </w:sdtContent>
      </w:sdt>
      <w:r w:rsidR="0053022D" w:rsidRPr="008235D3">
        <w:rPr>
          <w:rFonts w:ascii="Source Sans Pro" w:hAnsi="Source Sans Pro"/>
          <w:lang w:val="en-GB"/>
        </w:rPr>
        <w:t xml:space="preserve">  I confirm that I will attend the entire event (19–20 October).</w:t>
      </w:r>
    </w:p>
    <w:p w14:paraId="01BAC264" w14:textId="77777777" w:rsidR="0053022D" w:rsidRPr="008235D3" w:rsidRDefault="0053022D" w:rsidP="0053022D">
      <w:pPr>
        <w:spacing w:before="120" w:after="100"/>
        <w:rPr>
          <w:rFonts w:ascii="Source Sans Pro" w:hAnsi="Source Sans Pro"/>
          <w:lang w:val="en-GB"/>
        </w:rPr>
      </w:pPr>
      <w:r w:rsidRPr="008235D3">
        <w:rPr>
          <w:rFonts w:ascii="Source Sans Pro" w:hAnsi="Source Sans Pro"/>
          <w:b/>
          <w:bCs/>
          <w:lang w:val="en-GB"/>
        </w:rPr>
        <w:t>Networking dinner, 19 October (evening):</w:t>
      </w:r>
    </w:p>
    <w:p w14:paraId="74C035CA" w14:textId="334EB9C4" w:rsidR="0053022D" w:rsidRPr="008235D3" w:rsidRDefault="00000000" w:rsidP="0053022D">
      <w:pPr>
        <w:spacing w:after="100"/>
        <w:rPr>
          <w:rFonts w:ascii="Source Sans Pro" w:hAnsi="Source Sans Pro"/>
          <w:lang w:val="en-GB"/>
        </w:rPr>
      </w:pPr>
      <w:sdt>
        <w:sdtPr>
          <w:rPr>
            <w:rFonts w:ascii="Source Sans Pro" w:hAnsi="Source Sans Pro"/>
            <w:lang w:val="en-GB"/>
          </w:rPr>
          <w:tag w:val="chk12"/>
          <w:id w:val="12"/>
          <w14:checkbox>
            <w14:checked w14:val="0"/>
            <w14:checkedState w14:val="2612" w14:font="MS Gothic"/>
            <w14:uncheckedState w14:val="2610" w14:font="MS Gothic"/>
          </w14:checkbox>
        </w:sdtPr>
        <w:sdtContent>
          <w:r w:rsidR="002149EB">
            <w:rPr>
              <w:rFonts w:ascii="MS Gothic" w:eastAsia="MS Gothic" w:hAnsi="MS Gothic" w:hint="eastAsia"/>
              <w:lang w:val="en-GB"/>
            </w:rPr>
            <w:t>☐</w:t>
          </w:r>
        </w:sdtContent>
      </w:sdt>
      <w:r w:rsidR="0053022D" w:rsidRPr="008235D3">
        <w:rPr>
          <w:rFonts w:ascii="Source Sans Pro" w:hAnsi="Source Sans Pro"/>
          <w:lang w:val="en-GB"/>
        </w:rPr>
        <w:t xml:space="preserve">  I will attend</w:t>
      </w:r>
    </w:p>
    <w:p w14:paraId="0CDC80D2" w14:textId="77777777" w:rsidR="0053022D" w:rsidRPr="008235D3" w:rsidRDefault="00000000" w:rsidP="0053022D">
      <w:pPr>
        <w:spacing w:after="100"/>
        <w:rPr>
          <w:rFonts w:ascii="Source Sans Pro" w:hAnsi="Source Sans Pro"/>
          <w:lang w:val="en-GB"/>
        </w:rPr>
      </w:pPr>
      <w:sdt>
        <w:sdtPr>
          <w:rPr>
            <w:rFonts w:ascii="Source Sans Pro" w:hAnsi="Source Sans Pro"/>
            <w:lang w:val="en-GB"/>
          </w:rPr>
          <w:tag w:val="chk13"/>
          <w:id w:val="13"/>
          <w14:checkbox>
            <w14:checked w14:val="0"/>
            <w14:checkedState w14:val="2612" w14:font="MS Gothic"/>
            <w14:uncheckedState w14:val="2610" w14:font="MS Gothic"/>
          </w14:checkbox>
        </w:sdtPr>
        <w:sdtContent>
          <w:r w:rsidR="0053022D" w:rsidRPr="00824876">
            <w:rPr>
              <w:rFonts w:ascii="MS Gothic" w:eastAsia="MS Gothic" w:hAnsi="MS Gothic" w:cs="MS Gothic"/>
              <w:lang w:val="en-GB"/>
            </w:rPr>
            <w:t>☐</w:t>
          </w:r>
        </w:sdtContent>
      </w:sdt>
      <w:r w:rsidR="0053022D" w:rsidRPr="008235D3">
        <w:rPr>
          <w:rFonts w:ascii="Source Sans Pro" w:hAnsi="Source Sans Pro"/>
          <w:lang w:val="en-GB"/>
        </w:rPr>
        <w:t xml:space="preserve">  I will not attend</w:t>
      </w:r>
    </w:p>
    <w:p w14:paraId="0246BB34" w14:textId="77777777" w:rsidR="0053022D" w:rsidRPr="008235D3" w:rsidRDefault="0053022D" w:rsidP="0053022D">
      <w:pPr>
        <w:spacing w:before="120" w:after="100"/>
        <w:rPr>
          <w:rFonts w:ascii="Source Sans Pro" w:hAnsi="Source Sans Pro"/>
          <w:lang w:val="en-GB"/>
        </w:rPr>
      </w:pPr>
      <w:r w:rsidRPr="008235D3">
        <w:rPr>
          <w:rFonts w:ascii="Source Sans Pro" w:hAnsi="Source Sans Pro"/>
          <w:b/>
          <w:bCs/>
          <w:lang w:val="en-GB"/>
        </w:rPr>
        <w:t>Dietary preference:</w:t>
      </w:r>
    </w:p>
    <w:p w14:paraId="6E88753B" w14:textId="77777777" w:rsidR="0053022D" w:rsidRPr="008235D3" w:rsidRDefault="00000000" w:rsidP="0053022D">
      <w:pPr>
        <w:spacing w:after="100"/>
        <w:rPr>
          <w:rFonts w:ascii="Source Sans Pro" w:hAnsi="Source Sans Pro"/>
          <w:lang w:val="en-GB"/>
        </w:rPr>
      </w:pPr>
      <w:sdt>
        <w:sdtPr>
          <w:rPr>
            <w:rFonts w:ascii="Source Sans Pro" w:hAnsi="Source Sans Pro"/>
            <w:lang w:val="en-GB"/>
          </w:rPr>
          <w:tag w:val="chk14"/>
          <w:id w:val="14"/>
          <w14:checkbox>
            <w14:checked w14:val="0"/>
            <w14:checkedState w14:val="2612" w14:font="MS Gothic"/>
            <w14:uncheckedState w14:val="2610" w14:font="MS Gothic"/>
          </w14:checkbox>
        </w:sdtPr>
        <w:sdtContent>
          <w:r w:rsidR="0053022D" w:rsidRPr="00824876">
            <w:rPr>
              <w:rFonts w:ascii="MS Gothic" w:eastAsia="MS Gothic" w:hAnsi="MS Gothic" w:cs="MS Gothic"/>
              <w:lang w:val="en-GB"/>
            </w:rPr>
            <w:t>☐</w:t>
          </w:r>
        </w:sdtContent>
      </w:sdt>
      <w:r w:rsidR="0053022D" w:rsidRPr="008235D3">
        <w:rPr>
          <w:rFonts w:ascii="Source Sans Pro" w:hAnsi="Source Sans Pro"/>
          <w:lang w:val="en-GB"/>
        </w:rPr>
        <w:t xml:space="preserve">  No preference</w:t>
      </w:r>
    </w:p>
    <w:p w14:paraId="0406533F" w14:textId="77777777" w:rsidR="0053022D" w:rsidRPr="008235D3" w:rsidRDefault="00000000" w:rsidP="0053022D">
      <w:pPr>
        <w:spacing w:after="100"/>
        <w:rPr>
          <w:rFonts w:ascii="Source Sans Pro" w:hAnsi="Source Sans Pro"/>
          <w:lang w:val="en-GB"/>
        </w:rPr>
      </w:pPr>
      <w:sdt>
        <w:sdtPr>
          <w:rPr>
            <w:rFonts w:ascii="Source Sans Pro" w:hAnsi="Source Sans Pro"/>
            <w:lang w:val="en-GB"/>
          </w:rPr>
          <w:tag w:val="chk15"/>
          <w:id w:val="15"/>
          <w14:checkbox>
            <w14:checked w14:val="0"/>
            <w14:checkedState w14:val="2612" w14:font="MS Gothic"/>
            <w14:uncheckedState w14:val="2610" w14:font="MS Gothic"/>
          </w14:checkbox>
        </w:sdtPr>
        <w:sdtContent>
          <w:r w:rsidR="0053022D" w:rsidRPr="00824876">
            <w:rPr>
              <w:rFonts w:ascii="MS Gothic" w:eastAsia="MS Gothic" w:hAnsi="MS Gothic" w:cs="MS Gothic"/>
              <w:lang w:val="en-GB"/>
            </w:rPr>
            <w:t>☐</w:t>
          </w:r>
        </w:sdtContent>
      </w:sdt>
      <w:r w:rsidR="0053022D" w:rsidRPr="008235D3">
        <w:rPr>
          <w:rFonts w:ascii="Source Sans Pro" w:hAnsi="Source Sans Pro"/>
          <w:lang w:val="en-GB"/>
        </w:rPr>
        <w:t xml:space="preserve">  Vegetarian</w:t>
      </w:r>
    </w:p>
    <w:p w14:paraId="01B45735" w14:textId="77777777" w:rsidR="0053022D" w:rsidRPr="008235D3" w:rsidRDefault="00000000" w:rsidP="0053022D">
      <w:pPr>
        <w:spacing w:after="100"/>
        <w:rPr>
          <w:rFonts w:ascii="Source Sans Pro" w:hAnsi="Source Sans Pro"/>
          <w:lang w:val="en-GB"/>
        </w:rPr>
      </w:pPr>
      <w:sdt>
        <w:sdtPr>
          <w:rPr>
            <w:rFonts w:ascii="Source Sans Pro" w:hAnsi="Source Sans Pro"/>
            <w:lang w:val="en-GB"/>
          </w:rPr>
          <w:tag w:val="chk16"/>
          <w:id w:val="16"/>
          <w14:checkbox>
            <w14:checked w14:val="0"/>
            <w14:checkedState w14:val="2612" w14:font="MS Gothic"/>
            <w14:uncheckedState w14:val="2610" w14:font="MS Gothic"/>
          </w14:checkbox>
        </w:sdtPr>
        <w:sdtContent>
          <w:r w:rsidR="0053022D" w:rsidRPr="00824876">
            <w:rPr>
              <w:rFonts w:ascii="MS Gothic" w:eastAsia="MS Gothic" w:hAnsi="MS Gothic" w:cs="MS Gothic"/>
              <w:lang w:val="en-GB"/>
            </w:rPr>
            <w:t>☐</w:t>
          </w:r>
        </w:sdtContent>
      </w:sdt>
      <w:r w:rsidR="0053022D" w:rsidRPr="008235D3">
        <w:rPr>
          <w:rFonts w:ascii="Source Sans Pro" w:hAnsi="Source Sans Pro"/>
          <w:lang w:val="en-GB"/>
        </w:rPr>
        <w:t xml:space="preserve">  Vegan</w:t>
      </w:r>
    </w:p>
    <w:p w14:paraId="7E822C05" w14:textId="0700B3FB" w:rsidR="0053022D" w:rsidRPr="008235D3" w:rsidRDefault="0053022D" w:rsidP="00384D11">
      <w:pPr>
        <w:pStyle w:val="berschrift2"/>
        <w:numPr>
          <w:ilvl w:val="0"/>
          <w:numId w:val="0"/>
        </w:numPr>
        <w:spacing w:before="320" w:after="140"/>
        <w:ind w:left="578" w:hanging="578"/>
        <w:rPr>
          <w:lang w:val="en-GB"/>
        </w:rPr>
      </w:pPr>
      <w:r w:rsidRPr="008235D3">
        <w:rPr>
          <w:lang w:val="en-GB"/>
        </w:rPr>
        <w:t>Accessibility (optional)</w:t>
      </w:r>
    </w:p>
    <w:p w14:paraId="62DFBC9E" w14:textId="77777777" w:rsidR="0053022D" w:rsidRPr="008235D3" w:rsidRDefault="0053022D" w:rsidP="0053022D">
      <w:pPr>
        <w:rPr>
          <w:rFonts w:ascii="Source Sans Pro" w:hAnsi="Source Sans Pro"/>
        </w:rPr>
      </w:pPr>
      <w:r w:rsidRPr="008235D3">
        <w:rPr>
          <w:rFonts w:ascii="Source Sans Pro" w:hAnsi="Source Sans Pro"/>
          <w:lang w:val="en-GB"/>
        </w:rPr>
        <w:t xml:space="preserve">Do you require any accessibility support (e.g. step-free access, other)? </w:t>
      </w:r>
      <w:proofErr w:type="spellStart"/>
      <w:r w:rsidRPr="008235D3">
        <w:rPr>
          <w:rFonts w:ascii="Source Sans Pro" w:hAnsi="Source Sans Pro"/>
        </w:rPr>
        <w:t>If</w:t>
      </w:r>
      <w:proofErr w:type="spellEnd"/>
      <w:r w:rsidRPr="008235D3">
        <w:rPr>
          <w:rFonts w:ascii="Source Sans Pro" w:hAnsi="Source Sans Pro"/>
        </w:rPr>
        <w:t xml:space="preserve"> so, </w:t>
      </w:r>
      <w:proofErr w:type="spellStart"/>
      <w:r w:rsidRPr="008235D3">
        <w:rPr>
          <w:rFonts w:ascii="Source Sans Pro" w:hAnsi="Source Sans Pro"/>
        </w:rPr>
        <w:t>please</w:t>
      </w:r>
      <w:proofErr w:type="spellEnd"/>
      <w:r w:rsidRPr="008235D3">
        <w:rPr>
          <w:rFonts w:ascii="Source Sans Pro" w:hAnsi="Source Sans Pro"/>
        </w:rPr>
        <w:t xml:space="preserve"> </w:t>
      </w:r>
      <w:proofErr w:type="spellStart"/>
      <w:r w:rsidRPr="008235D3">
        <w:rPr>
          <w:rFonts w:ascii="Source Sans Pro" w:hAnsi="Source Sans Pro"/>
        </w:rPr>
        <w:t>specify</w:t>
      </w:r>
      <w:proofErr w:type="spellEnd"/>
      <w:r w:rsidRPr="008235D3">
        <w:rPr>
          <w:rFonts w:ascii="Source Sans Pro" w:hAnsi="Source Sans Pro"/>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53022D" w:rsidRPr="008235D3" w14:paraId="1C624DC2" w14:textId="77777777" w:rsidTr="0063536F">
        <w:tc>
          <w:tcPr>
            <w:tcW w:w="32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C53F375" w14:textId="77777777" w:rsidR="0053022D" w:rsidRPr="008235D3" w:rsidRDefault="0053022D" w:rsidP="0063536F">
            <w:pPr>
              <w:rPr>
                <w:rFonts w:ascii="Source Sans Pro" w:hAnsi="Source Sans Pro"/>
              </w:rPr>
            </w:pPr>
            <w:proofErr w:type="spellStart"/>
            <w:r w:rsidRPr="008235D3">
              <w:rPr>
                <w:rFonts w:ascii="Source Sans Pro" w:hAnsi="Source Sans Pro"/>
                <w:b/>
                <w:bCs/>
              </w:rPr>
              <w:t>Accessibility</w:t>
            </w:r>
            <w:proofErr w:type="spellEnd"/>
            <w:r w:rsidRPr="008235D3">
              <w:rPr>
                <w:rFonts w:ascii="Source Sans Pro" w:hAnsi="Source Sans Pro"/>
                <w:b/>
                <w:bCs/>
              </w:rPr>
              <w:t xml:space="preserve"> </w:t>
            </w:r>
            <w:proofErr w:type="spellStart"/>
            <w:r w:rsidRPr="008235D3">
              <w:rPr>
                <w:rFonts w:ascii="Source Sans Pro" w:hAnsi="Source Sans Pro"/>
                <w:b/>
                <w:bCs/>
              </w:rPr>
              <w:t>needs</w:t>
            </w:r>
            <w:proofErr w:type="spellEnd"/>
          </w:p>
        </w:tc>
        <w:tc>
          <w:tcPr>
            <w:tcW w:w="6438"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BAFA538" w14:textId="77777777" w:rsidR="0053022D" w:rsidRPr="008235D3" w:rsidRDefault="0053022D" w:rsidP="0063536F">
            <w:pPr>
              <w:rPr>
                <w:rFonts w:ascii="Source Sans Pro" w:hAnsi="Source Sans Pro"/>
              </w:rPr>
            </w:pPr>
          </w:p>
        </w:tc>
      </w:tr>
    </w:tbl>
    <w:p w14:paraId="024DBB0F" w14:textId="77777777" w:rsidR="0053022D" w:rsidRPr="008235D3" w:rsidRDefault="0053022D" w:rsidP="0053022D">
      <w:pPr>
        <w:rPr>
          <w:rFonts w:ascii="Source Sans Pro" w:hAnsi="Source Sans Pro"/>
        </w:rPr>
      </w:pPr>
    </w:p>
    <w:p w14:paraId="7B0DEF09" w14:textId="2DD1DE87" w:rsidR="0053022D" w:rsidRPr="008235D3" w:rsidRDefault="0053022D" w:rsidP="00384D11">
      <w:pPr>
        <w:pStyle w:val="berschrift2"/>
        <w:numPr>
          <w:ilvl w:val="0"/>
          <w:numId w:val="0"/>
        </w:numPr>
        <w:spacing w:before="320" w:after="140"/>
        <w:ind w:left="578" w:hanging="578"/>
      </w:pPr>
      <w:r w:rsidRPr="008235D3">
        <w:lastRenderedPageBreak/>
        <w:t xml:space="preserve">Data </w:t>
      </w:r>
      <w:proofErr w:type="spellStart"/>
      <w:r w:rsidRPr="008235D3">
        <w:t>Protection</w:t>
      </w:r>
      <w:proofErr w:type="spellEnd"/>
    </w:p>
    <w:p w14:paraId="60981C23" w14:textId="77777777" w:rsidR="0053022D" w:rsidRPr="008235D3" w:rsidRDefault="00000000" w:rsidP="0053022D">
      <w:pPr>
        <w:spacing w:after="100"/>
        <w:rPr>
          <w:rFonts w:ascii="Source Sans Pro" w:hAnsi="Source Sans Pro"/>
          <w:lang w:val="en-GB"/>
        </w:rPr>
      </w:pPr>
      <w:sdt>
        <w:sdtPr>
          <w:rPr>
            <w:rFonts w:ascii="Source Sans Pro" w:hAnsi="Source Sans Pro"/>
            <w:lang w:val="en-GB"/>
          </w:rPr>
          <w:tag w:val="chk17"/>
          <w:id w:val="17"/>
          <w14:checkbox>
            <w14:checked w14:val="0"/>
            <w14:checkedState w14:val="2612" w14:font="MS Gothic"/>
            <w14:uncheckedState w14:val="2610" w14:font="MS Gothic"/>
          </w14:checkbox>
        </w:sdtPr>
        <w:sdtContent>
          <w:r w:rsidR="0053022D" w:rsidRPr="00824876">
            <w:rPr>
              <w:rFonts w:ascii="MS Gothic" w:eastAsia="MS Gothic" w:hAnsi="MS Gothic" w:cs="MS Gothic"/>
              <w:lang w:val="en-GB"/>
            </w:rPr>
            <w:t>☐</w:t>
          </w:r>
        </w:sdtContent>
      </w:sdt>
      <w:r w:rsidR="0053022D" w:rsidRPr="008235D3">
        <w:rPr>
          <w:rFonts w:ascii="Source Sans Pro" w:hAnsi="Source Sans Pro"/>
          <w:lang w:val="en-GB"/>
        </w:rPr>
        <w:t xml:space="preserve">  I have read and accept the privacy notice on the processing of my personal data for the purpose of organizing and conducting this event, as provided by the DAAD Regional Office </w:t>
      </w:r>
      <w:proofErr w:type="spellStart"/>
      <w:r w:rsidR="0053022D" w:rsidRPr="008235D3">
        <w:rPr>
          <w:rFonts w:ascii="Source Sans Pro" w:hAnsi="Source Sans Pro"/>
          <w:lang w:val="en-GB"/>
        </w:rPr>
        <w:t>Tbilissi</w:t>
      </w:r>
      <w:proofErr w:type="spellEnd"/>
      <w:r w:rsidR="0053022D" w:rsidRPr="008235D3">
        <w:rPr>
          <w:rFonts w:ascii="Source Sans Pro" w:hAnsi="Source Sans Pro"/>
          <w:lang w:val="en-GB"/>
        </w:rPr>
        <w:t xml:space="preserve"> (see </w:t>
      </w:r>
      <w:hyperlink r:id="rId12" w:history="1">
        <w:r w:rsidR="0053022D" w:rsidRPr="00FC7E5B">
          <w:rPr>
            <w:rStyle w:val="Hyperlink"/>
            <w:rFonts w:ascii="Source Sans Pro" w:hAnsi="Source Sans Pro"/>
            <w:lang w:val="en-GB"/>
          </w:rPr>
          <w:t>linked privacy notice</w:t>
        </w:r>
      </w:hyperlink>
      <w:r w:rsidR="0053022D" w:rsidRPr="008235D3">
        <w:rPr>
          <w:rFonts w:ascii="Source Sans Pro" w:hAnsi="Source Sans Pro"/>
          <w:lang w:val="en-GB"/>
        </w:rPr>
        <w:t>). *</w:t>
      </w:r>
    </w:p>
    <w:p w14:paraId="467C62D3" w14:textId="77777777" w:rsidR="0053022D" w:rsidRPr="008235D3" w:rsidRDefault="0053022D" w:rsidP="0053022D">
      <w:pPr>
        <w:rPr>
          <w:rFonts w:ascii="Source Sans Pro" w:hAnsi="Source Sans Pro"/>
          <w:lang w:val="en-GB"/>
        </w:rPr>
      </w:pPr>
      <w:r w:rsidRPr="008235D3">
        <w:rPr>
          <w:rFonts w:ascii="Source Sans Pro" w:hAnsi="Source Sans Pro"/>
          <w:i/>
          <w:iCs/>
          <w:lang w:val="en-GB"/>
        </w:rPr>
        <w:t>* Mandatory field. Your data will be used exclusively for the organization of this event (registration, catering, communication) and will not be passed on to third parties beyond the organizing partners (DAAD, GIZ) unless required for this purpose.</w:t>
      </w:r>
    </w:p>
    <w:p w14:paraId="2CE81903" w14:textId="3D061209" w:rsidR="0053022D" w:rsidRPr="008235D3" w:rsidRDefault="0053022D" w:rsidP="00384D11">
      <w:pPr>
        <w:pStyle w:val="berschrift2"/>
        <w:numPr>
          <w:ilvl w:val="0"/>
          <w:numId w:val="0"/>
        </w:numPr>
        <w:spacing w:before="320" w:after="140"/>
        <w:ind w:left="578" w:hanging="578"/>
        <w:rPr>
          <w:lang w:val="en-GB"/>
        </w:rPr>
      </w:pPr>
      <w:r w:rsidRPr="008235D3">
        <w:rPr>
          <w:lang w:val="en-GB"/>
        </w:rPr>
        <w:t>Photo and Video Consent</w:t>
      </w:r>
    </w:p>
    <w:p w14:paraId="5F145231" w14:textId="77777777" w:rsidR="0053022D" w:rsidRPr="008235D3" w:rsidRDefault="0053022D" w:rsidP="0053022D">
      <w:pPr>
        <w:rPr>
          <w:rFonts w:ascii="Source Sans Pro" w:hAnsi="Source Sans Pro"/>
          <w:lang w:val="en-GB"/>
        </w:rPr>
      </w:pPr>
      <w:r w:rsidRPr="008235D3">
        <w:rPr>
          <w:rFonts w:ascii="Source Sans Pro" w:hAnsi="Source Sans Pro"/>
          <w:lang w:val="en-GB"/>
        </w:rPr>
        <w:t>Photos and/or video recordings may be taken during the event and used by DAAD and GIZ for public relations purposes (e.g. website, social media, print publications). This consent is voluntary and separate from your registration.</w:t>
      </w:r>
    </w:p>
    <w:p w14:paraId="29A2144B" w14:textId="77777777" w:rsidR="0053022D" w:rsidRPr="008235D3" w:rsidRDefault="00000000" w:rsidP="0053022D">
      <w:pPr>
        <w:spacing w:after="100"/>
        <w:rPr>
          <w:rFonts w:ascii="Source Sans Pro" w:hAnsi="Source Sans Pro"/>
          <w:lang w:val="en-GB"/>
        </w:rPr>
      </w:pPr>
      <w:sdt>
        <w:sdtPr>
          <w:rPr>
            <w:rFonts w:ascii="Source Sans Pro" w:hAnsi="Source Sans Pro"/>
            <w:lang w:val="en-GB"/>
          </w:rPr>
          <w:tag w:val="chk18"/>
          <w:id w:val="18"/>
          <w14:checkbox>
            <w14:checked w14:val="0"/>
            <w14:checkedState w14:val="2612" w14:font="MS Gothic"/>
            <w14:uncheckedState w14:val="2610" w14:font="MS Gothic"/>
          </w14:checkbox>
        </w:sdtPr>
        <w:sdtContent>
          <w:r w:rsidR="0053022D" w:rsidRPr="00824876">
            <w:rPr>
              <w:rFonts w:ascii="MS Gothic" w:eastAsia="MS Gothic" w:hAnsi="MS Gothic" w:cs="MS Gothic"/>
              <w:lang w:val="en-GB"/>
            </w:rPr>
            <w:t>☐</w:t>
          </w:r>
        </w:sdtContent>
      </w:sdt>
      <w:r w:rsidR="0053022D" w:rsidRPr="008235D3">
        <w:rPr>
          <w:rFonts w:ascii="Source Sans Pro" w:hAnsi="Source Sans Pro"/>
          <w:lang w:val="en-GB"/>
        </w:rPr>
        <w:t xml:space="preserve">  Yes, I consent to being photographed / filmed and to the use of such material as described above.</w:t>
      </w:r>
    </w:p>
    <w:p w14:paraId="49F149B4" w14:textId="77777777" w:rsidR="0053022D" w:rsidRPr="008235D3" w:rsidRDefault="00000000" w:rsidP="0053022D">
      <w:pPr>
        <w:spacing w:after="100"/>
        <w:rPr>
          <w:rFonts w:ascii="Source Sans Pro" w:hAnsi="Source Sans Pro"/>
          <w:lang w:val="en-GB"/>
        </w:rPr>
      </w:pPr>
      <w:sdt>
        <w:sdtPr>
          <w:rPr>
            <w:rFonts w:ascii="Source Sans Pro" w:hAnsi="Source Sans Pro"/>
            <w:lang w:val="en-GB"/>
          </w:rPr>
          <w:tag w:val="chk19"/>
          <w:id w:val="19"/>
          <w14:checkbox>
            <w14:checked w14:val="0"/>
            <w14:checkedState w14:val="2612" w14:font="MS Gothic"/>
            <w14:uncheckedState w14:val="2610" w14:font="MS Gothic"/>
          </w14:checkbox>
        </w:sdtPr>
        <w:sdtContent>
          <w:r w:rsidR="0053022D" w:rsidRPr="00824876">
            <w:rPr>
              <w:rFonts w:ascii="MS Gothic" w:eastAsia="MS Gothic" w:hAnsi="MS Gothic" w:cs="MS Gothic"/>
              <w:lang w:val="en-GB"/>
            </w:rPr>
            <w:t>☐</w:t>
          </w:r>
        </w:sdtContent>
      </w:sdt>
      <w:r w:rsidR="0053022D" w:rsidRPr="008235D3">
        <w:rPr>
          <w:rFonts w:ascii="Source Sans Pro" w:hAnsi="Source Sans Pro"/>
          <w:lang w:val="en-GB"/>
        </w:rPr>
        <w:t xml:space="preserve">  No, I do not consent.</w:t>
      </w:r>
    </w:p>
    <w:p w14:paraId="48A54AAB" w14:textId="4995D0CB" w:rsidR="0053022D" w:rsidRPr="008235D3" w:rsidRDefault="0053022D" w:rsidP="0053022D">
      <w:pPr>
        <w:spacing w:before="300" w:after="100"/>
        <w:rPr>
          <w:rFonts w:ascii="Source Sans Pro" w:hAnsi="Source Sans Pro"/>
          <w:b/>
          <w:bCs/>
          <w:sz w:val="28"/>
          <w:szCs w:val="28"/>
          <w:lang w:val="en-GB"/>
        </w:rPr>
      </w:pPr>
      <w:r w:rsidRPr="008235D3">
        <w:rPr>
          <w:rFonts w:ascii="Source Sans Pro" w:hAnsi="Source Sans Pro"/>
          <w:b/>
          <w:bCs/>
          <w:sz w:val="28"/>
          <w:szCs w:val="28"/>
          <w:lang w:val="en-GB"/>
        </w:rPr>
        <w:t xml:space="preserve">Please complete this form and return it by email </w:t>
      </w:r>
      <w:r w:rsidR="00F53F71" w:rsidRPr="00F53F71">
        <w:rPr>
          <w:rFonts w:ascii="Source Sans Pro" w:hAnsi="Source Sans Pro"/>
          <w:b/>
          <w:bCs/>
          <w:sz w:val="28"/>
          <w:szCs w:val="28"/>
          <w:lang w:val="en-GB"/>
        </w:rPr>
        <w:t>by 9 October 2026</w:t>
      </w:r>
      <w:r w:rsidR="00F53F71">
        <w:rPr>
          <w:rFonts w:ascii="Source Sans Pro" w:hAnsi="Source Sans Pro"/>
          <w:b/>
          <w:bCs/>
          <w:sz w:val="28"/>
          <w:szCs w:val="28"/>
          <w:lang w:val="en-GB"/>
        </w:rPr>
        <w:t xml:space="preserve"> </w:t>
      </w:r>
      <w:r w:rsidRPr="008235D3">
        <w:rPr>
          <w:rFonts w:ascii="Source Sans Pro" w:hAnsi="Source Sans Pro"/>
          <w:b/>
          <w:bCs/>
          <w:sz w:val="28"/>
          <w:szCs w:val="28"/>
          <w:lang w:val="en-GB"/>
        </w:rPr>
        <w:t xml:space="preserve">to </w:t>
      </w:r>
      <w:hyperlink r:id="rId13" w:history="1">
        <w:r w:rsidRPr="008235D3">
          <w:rPr>
            <w:rStyle w:val="Hyperlink"/>
            <w:rFonts w:ascii="Source Sans Pro" w:hAnsi="Source Sans Pro"/>
            <w:b/>
            <w:bCs/>
            <w:sz w:val="28"/>
            <w:szCs w:val="28"/>
            <w:lang w:val="en-GB"/>
          </w:rPr>
          <w:t>info.tbilissi@daad.de</w:t>
        </w:r>
      </w:hyperlink>
      <w:r w:rsidRPr="008235D3">
        <w:rPr>
          <w:rFonts w:ascii="Source Sans Pro" w:hAnsi="Source Sans Pro"/>
          <w:b/>
          <w:bCs/>
          <w:sz w:val="28"/>
          <w:szCs w:val="28"/>
          <w:lang w:val="en-GB"/>
        </w:rPr>
        <w:t>.</w:t>
      </w:r>
    </w:p>
    <w:p w14:paraId="082E5884" w14:textId="77777777" w:rsidR="0053022D" w:rsidRPr="008235D3" w:rsidRDefault="0053022D" w:rsidP="0053022D">
      <w:pPr>
        <w:spacing w:before="160" w:after="200"/>
        <w:rPr>
          <w:rFonts w:ascii="Source Sans Pro" w:hAnsi="Source Sans Pro"/>
          <w:lang w:val="en-GB"/>
        </w:rPr>
      </w:pPr>
      <w:r w:rsidRPr="008235D3">
        <w:rPr>
          <w:rFonts w:ascii="Source Sans Pro" w:hAnsi="Source Sans Pro"/>
          <w:i/>
          <w:iCs/>
          <w:lang w:val="en-GB"/>
        </w:rPr>
        <w:t>This form can be completed and submitted electronically – there is no need to print it out or provide a handwritten signature.</w:t>
      </w:r>
    </w:p>
    <w:p w14:paraId="78F08331" w14:textId="77777777" w:rsidR="00A16185" w:rsidRPr="0053022D" w:rsidRDefault="00A16185" w:rsidP="0053022D">
      <w:pPr>
        <w:rPr>
          <w:lang w:val="en-GB"/>
        </w:rPr>
      </w:pPr>
    </w:p>
    <w:sectPr w:rsidR="00A16185" w:rsidRPr="0053022D" w:rsidSect="006871CD">
      <w:headerReference w:type="default" r:id="rId14"/>
      <w:footerReference w:type="default" r:id="rId15"/>
      <w:pgSz w:w="11906" w:h="16838"/>
      <w:pgMar w:top="2506" w:right="850" w:bottom="1411" w:left="850" w:header="706" w:footer="7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B67C3" w14:textId="77777777" w:rsidR="008C1FA2" w:rsidRDefault="008C1FA2" w:rsidP="00BD6B60">
      <w:pPr>
        <w:spacing w:after="0" w:line="240" w:lineRule="auto"/>
      </w:pPr>
      <w:r>
        <w:separator/>
      </w:r>
    </w:p>
  </w:endnote>
  <w:endnote w:type="continuationSeparator" w:id="0">
    <w:p w14:paraId="50B29860" w14:textId="77777777" w:rsidR="008C1FA2" w:rsidRDefault="008C1FA2" w:rsidP="00BD6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Arial"/>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Porsche Next TT">
    <w:altName w:val="Calibri"/>
    <w:charset w:val="00"/>
    <w:family w:val="swiss"/>
    <w:pitch w:val="variable"/>
    <w:sig w:usb0="A10002FF" w:usb1="4000607B" w:usb2="00000008" w:usb3="00000000" w:csb0="0000009F" w:csb1="00000000"/>
  </w:font>
  <w:font w:name="Calibri Light">
    <w:panose1 w:val="020F0302020204030204"/>
    <w:charset w:val="00"/>
    <w:family w:val="swiss"/>
    <w:pitch w:val="variable"/>
    <w:sig w:usb0="E4002EFF" w:usb1="C200247B" w:usb2="00000009" w:usb3="00000000" w:csb0="000001FF" w:csb1="00000000"/>
  </w:font>
  <w:font w:name="Source Sans Pro SemiBold">
    <w:charset w:val="00"/>
    <w:family w:val="swiss"/>
    <w:pitch w:val="variable"/>
    <w:sig w:usb0="600002F7" w:usb1="02000001" w:usb2="00000000" w:usb3="00000000" w:csb0="0000019F" w:csb1="00000000"/>
  </w:font>
  <w:font w:name="Source Sans Pro Light">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CDF72" w14:textId="77777777" w:rsidR="00714AC2" w:rsidRPr="001161DE" w:rsidRDefault="003E3609" w:rsidP="00A701ED">
    <w:pPr>
      <w:jc w:val="right"/>
      <w:rPr>
        <w:rFonts w:ascii="Source Sans Pro" w:hAnsi="Source Sans Pro"/>
      </w:rPr>
    </w:pPr>
    <w:r w:rsidRPr="001161DE">
      <w:rPr>
        <w:rFonts w:ascii="Source Sans Pro" w:hAnsi="Source Sans Pro"/>
        <w:sz w:val="20"/>
        <w:szCs w:val="20"/>
      </w:rPr>
      <w:t xml:space="preserve">Page </w:t>
    </w:r>
    <w:r w:rsidRPr="001161DE">
      <w:rPr>
        <w:rFonts w:ascii="Source Sans Pro" w:hAnsi="Source Sans Pro"/>
        <w:sz w:val="20"/>
        <w:szCs w:val="20"/>
      </w:rPr>
      <w:fldChar w:fldCharType="begin"/>
    </w:r>
    <w:r w:rsidRPr="001161DE">
      <w:rPr>
        <w:rFonts w:ascii="Source Sans Pro" w:hAnsi="Source Sans Pro"/>
        <w:sz w:val="20"/>
        <w:szCs w:val="20"/>
      </w:rPr>
      <w:instrText>PAGE    \* MERGEFORMAT</w:instrText>
    </w:r>
    <w:r w:rsidRPr="001161DE">
      <w:rPr>
        <w:rFonts w:ascii="Source Sans Pro" w:hAnsi="Source Sans Pro"/>
        <w:sz w:val="20"/>
        <w:szCs w:val="20"/>
      </w:rPr>
      <w:fldChar w:fldCharType="separate"/>
    </w:r>
    <w:r w:rsidRPr="001161DE">
      <w:rPr>
        <w:rFonts w:ascii="Source Sans Pro" w:hAnsi="Source Sans Pro"/>
        <w:sz w:val="20"/>
        <w:szCs w:val="20"/>
      </w:rPr>
      <w:t>1</w:t>
    </w:r>
    <w:r w:rsidRPr="001161DE">
      <w:rPr>
        <w:rFonts w:ascii="Source Sans Pro" w:hAnsi="Source Sans Pro"/>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04619" w14:textId="77777777" w:rsidR="008C1FA2" w:rsidRDefault="008C1FA2" w:rsidP="00BD6B60">
      <w:pPr>
        <w:spacing w:after="0" w:line="240" w:lineRule="auto"/>
      </w:pPr>
      <w:r>
        <w:separator/>
      </w:r>
    </w:p>
  </w:footnote>
  <w:footnote w:type="continuationSeparator" w:id="0">
    <w:p w14:paraId="5F1D15D9" w14:textId="77777777" w:rsidR="008C1FA2" w:rsidRDefault="008C1FA2" w:rsidP="00BD6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E180B" w14:textId="6DFAA539" w:rsidR="00BD6B60" w:rsidRPr="00D4405E" w:rsidRDefault="00BF4F79" w:rsidP="00982DD9">
    <w:pPr>
      <w:pStyle w:val="Kopfzeile"/>
      <w:tabs>
        <w:tab w:val="clear" w:pos="4536"/>
        <w:tab w:val="clear" w:pos="9072"/>
      </w:tabs>
      <w:rPr>
        <w:rFonts w:ascii="Source Sans Pro" w:hAnsi="Source Sans Pro"/>
      </w:rPr>
    </w:pPr>
    <w:r w:rsidRPr="00BF4F79">
      <w:rPr>
        <w:rFonts w:ascii="Source Sans Pro" w:hAnsi="Source Sans Pro"/>
        <w:noProof/>
      </w:rPr>
      <w:drawing>
        <wp:anchor distT="0" distB="0" distL="114300" distR="114300" simplePos="0" relativeHeight="251658240" behindDoc="1" locked="1" layoutInCell="1" allowOverlap="1" wp14:anchorId="49B22354" wp14:editId="7C910353">
          <wp:simplePos x="0" y="0"/>
          <wp:positionH relativeFrom="page">
            <wp:posOffset>540385</wp:posOffset>
          </wp:positionH>
          <wp:positionV relativeFrom="page">
            <wp:posOffset>9832975</wp:posOffset>
          </wp:positionV>
          <wp:extent cx="867600" cy="475200"/>
          <wp:effectExtent l="0" t="0" r="8890" b="1270"/>
          <wp:wrapNone/>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67600" cy="475200"/>
                  </a:xfrm>
                  <a:prstGeom prst="rect">
                    <a:avLst/>
                  </a:prstGeom>
                </pic:spPr>
              </pic:pic>
            </a:graphicData>
          </a:graphic>
          <wp14:sizeRelH relativeFrom="margin">
            <wp14:pctWidth>0</wp14:pctWidth>
          </wp14:sizeRelH>
          <wp14:sizeRelV relativeFrom="margin">
            <wp14:pctHeight>0</wp14:pctHeight>
          </wp14:sizeRelV>
        </wp:anchor>
      </w:drawing>
    </w:r>
    <w:r w:rsidR="007A7A63" w:rsidRPr="00C06C82">
      <w:rPr>
        <w:rFonts w:ascii="Source Sans Pro" w:hAnsi="Source Sans Pro"/>
        <w:noProof/>
      </w:rPr>
      <w:drawing>
        <wp:anchor distT="0" distB="0" distL="114300" distR="114300" simplePos="0" relativeHeight="251658241" behindDoc="1" locked="1" layoutInCell="1" allowOverlap="1" wp14:anchorId="43A17791" wp14:editId="2474C9D2">
          <wp:simplePos x="0" y="0"/>
          <wp:positionH relativeFrom="page">
            <wp:posOffset>539750</wp:posOffset>
          </wp:positionH>
          <wp:positionV relativeFrom="page">
            <wp:posOffset>448310</wp:posOffset>
          </wp:positionV>
          <wp:extent cx="2008800" cy="543600"/>
          <wp:effectExtent l="0" t="0" r="0" b="8890"/>
          <wp:wrapNone/>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008800" cy="543600"/>
                  </a:xfrm>
                  <a:prstGeom prst="rect">
                    <a:avLst/>
                  </a:prstGeom>
                </pic:spPr>
              </pic:pic>
            </a:graphicData>
          </a:graphic>
          <wp14:sizeRelH relativeFrom="margin">
            <wp14:pctWidth>0</wp14:pctWidth>
          </wp14:sizeRelH>
          <wp14:sizeRelV relativeFrom="margin">
            <wp14:pctHeight>0</wp14:pctHeight>
          </wp14:sizeRelV>
        </wp:anchor>
      </w:drawing>
    </w:r>
    <w:r w:rsidR="007A7A63" w:rsidRPr="00C06C82">
      <w:rPr>
        <w:rFonts w:ascii="Source Sans Pro" w:hAnsi="Source Sans Pro"/>
        <w:noProof/>
      </w:rPr>
      <w:drawing>
        <wp:anchor distT="0" distB="0" distL="114300" distR="114300" simplePos="0" relativeHeight="251658242" behindDoc="1" locked="1" layoutInCell="1" allowOverlap="1" wp14:anchorId="2F6F5674" wp14:editId="5D547FD3">
          <wp:simplePos x="0" y="0"/>
          <wp:positionH relativeFrom="margin">
            <wp:posOffset>4247515</wp:posOffset>
          </wp:positionH>
          <wp:positionV relativeFrom="page">
            <wp:posOffset>492125</wp:posOffset>
          </wp:positionV>
          <wp:extent cx="2192400" cy="494526"/>
          <wp:effectExtent l="0" t="0" r="0" b="0"/>
          <wp:wrapNone/>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Grafik 53"/>
                  <pic:cNvPicPr/>
                </pic:nvPicPr>
                <pic:blipFill>
                  <a:blip r:embed="rId5">
                    <a:extLst>
                      <a:ext uri="{28A0092B-C50C-407E-A947-70E740481C1C}">
                        <a14:useLocalDpi xmlns:a14="http://schemas.microsoft.com/office/drawing/2010/main" val="0"/>
                      </a:ext>
                    </a:extLst>
                  </a:blip>
                  <a:stretch>
                    <a:fillRect/>
                  </a:stretch>
                </pic:blipFill>
                <pic:spPr>
                  <a:xfrm>
                    <a:off x="0" y="0"/>
                    <a:ext cx="2192400" cy="494526"/>
                  </a:xfrm>
                  <a:prstGeom prst="rect">
                    <a:avLst/>
                  </a:prstGeom>
                </pic:spPr>
              </pic:pic>
            </a:graphicData>
          </a:graphic>
          <wp14:sizeRelH relativeFrom="margin">
            <wp14:pctWidth>0</wp14:pctWidth>
          </wp14:sizeRelH>
          <wp14:sizeRelV relativeFrom="margin">
            <wp14:pctHeight>0</wp14:pctHeight>
          </wp14:sizeRelV>
        </wp:anchor>
      </w:drawing>
    </w:r>
    <w:r w:rsidR="007A7A63" w:rsidRPr="00C06C82">
      <w:rPr>
        <w:rFonts w:ascii="Source Sans Pro" w:hAnsi="Source Sans Pro"/>
        <w:noProof/>
      </w:rPr>
      <w:drawing>
        <wp:anchor distT="0" distB="0" distL="114300" distR="114300" simplePos="0" relativeHeight="251658243" behindDoc="1" locked="1" layoutInCell="1" allowOverlap="1" wp14:anchorId="0DB899C5" wp14:editId="7DEFE56B">
          <wp:simplePos x="0" y="0"/>
          <wp:positionH relativeFrom="page">
            <wp:posOffset>3200400</wp:posOffset>
          </wp:positionH>
          <wp:positionV relativeFrom="page">
            <wp:posOffset>455295</wp:posOffset>
          </wp:positionV>
          <wp:extent cx="1018800" cy="619200"/>
          <wp:effectExtent l="0" t="0" r="0" b="0"/>
          <wp:wrapNone/>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1018800" cy="619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9202C"/>
    <w:multiLevelType w:val="hybridMultilevel"/>
    <w:tmpl w:val="E7486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4F4446E"/>
    <w:multiLevelType w:val="hybridMultilevel"/>
    <w:tmpl w:val="00BEE2DA"/>
    <w:lvl w:ilvl="0" w:tplc="764823C8">
      <w:start w:val="1"/>
      <w:numFmt w:val="bullet"/>
      <w:lvlText w:val="●"/>
      <w:lvlJc w:val="left"/>
      <w:pPr>
        <w:ind w:left="720" w:hanging="360"/>
      </w:pPr>
    </w:lvl>
    <w:lvl w:ilvl="1" w:tplc="0B2031D2">
      <w:start w:val="1"/>
      <w:numFmt w:val="bullet"/>
      <w:lvlText w:val="○"/>
      <w:lvlJc w:val="left"/>
      <w:pPr>
        <w:ind w:left="1440" w:hanging="360"/>
      </w:pPr>
    </w:lvl>
    <w:lvl w:ilvl="2" w:tplc="8A905546">
      <w:start w:val="1"/>
      <w:numFmt w:val="bullet"/>
      <w:lvlText w:val="■"/>
      <w:lvlJc w:val="left"/>
      <w:pPr>
        <w:ind w:left="2160" w:hanging="360"/>
      </w:pPr>
    </w:lvl>
    <w:lvl w:ilvl="3" w:tplc="F41EB17C">
      <w:start w:val="1"/>
      <w:numFmt w:val="bullet"/>
      <w:lvlText w:val="●"/>
      <w:lvlJc w:val="left"/>
      <w:pPr>
        <w:ind w:left="2880" w:hanging="360"/>
      </w:pPr>
    </w:lvl>
    <w:lvl w:ilvl="4" w:tplc="4D702152">
      <w:start w:val="1"/>
      <w:numFmt w:val="bullet"/>
      <w:lvlText w:val="○"/>
      <w:lvlJc w:val="left"/>
      <w:pPr>
        <w:ind w:left="3600" w:hanging="360"/>
      </w:pPr>
    </w:lvl>
    <w:lvl w:ilvl="5" w:tplc="C30A013E">
      <w:start w:val="1"/>
      <w:numFmt w:val="bullet"/>
      <w:lvlText w:val="■"/>
      <w:lvlJc w:val="left"/>
      <w:pPr>
        <w:ind w:left="4320" w:hanging="360"/>
      </w:pPr>
    </w:lvl>
    <w:lvl w:ilvl="6" w:tplc="F31AAE3A">
      <w:start w:val="1"/>
      <w:numFmt w:val="bullet"/>
      <w:lvlText w:val="●"/>
      <w:lvlJc w:val="left"/>
      <w:pPr>
        <w:ind w:left="5040" w:hanging="360"/>
      </w:pPr>
    </w:lvl>
    <w:lvl w:ilvl="7" w:tplc="62280946">
      <w:start w:val="1"/>
      <w:numFmt w:val="bullet"/>
      <w:lvlText w:val="●"/>
      <w:lvlJc w:val="left"/>
      <w:pPr>
        <w:ind w:left="5760" w:hanging="360"/>
      </w:pPr>
    </w:lvl>
    <w:lvl w:ilvl="8" w:tplc="45A2AF22">
      <w:start w:val="1"/>
      <w:numFmt w:val="bullet"/>
      <w:lvlText w:val="●"/>
      <w:lvlJc w:val="left"/>
      <w:pPr>
        <w:ind w:left="6480" w:hanging="360"/>
      </w:pPr>
    </w:lvl>
  </w:abstractNum>
  <w:abstractNum w:abstractNumId="2" w15:restartNumberingAfterBreak="0">
    <w:nsid w:val="479F7474"/>
    <w:multiLevelType w:val="hybridMultilevel"/>
    <w:tmpl w:val="F2483440"/>
    <w:lvl w:ilvl="0" w:tplc="EACC453E">
      <w:numFmt w:val="bullet"/>
      <w:lvlText w:val="-"/>
      <w:lvlJc w:val="left"/>
      <w:pPr>
        <w:ind w:left="720" w:hanging="360"/>
      </w:pPr>
      <w:rPr>
        <w:rFonts w:ascii="Source Sans Pro" w:eastAsiaTheme="minorHAnsi" w:hAnsi="Source Sans Pro" w:cs="Porsche Next T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1BF1861"/>
    <w:multiLevelType w:val="hybridMultilevel"/>
    <w:tmpl w:val="0794035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54A15F8"/>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16cid:durableId="588655781">
    <w:abstractNumId w:val="4"/>
  </w:num>
  <w:num w:numId="2" w16cid:durableId="436750360">
    <w:abstractNumId w:val="0"/>
  </w:num>
  <w:num w:numId="3" w16cid:durableId="1579293529">
    <w:abstractNumId w:val="3"/>
  </w:num>
  <w:num w:numId="4" w16cid:durableId="1256131366">
    <w:abstractNumId w:val="2"/>
  </w:num>
  <w:num w:numId="5" w16cid:durableId="15330178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70F"/>
    <w:rsid w:val="00000E93"/>
    <w:rsid w:val="00003ECC"/>
    <w:rsid w:val="000056ED"/>
    <w:rsid w:val="00005946"/>
    <w:rsid w:val="00014696"/>
    <w:rsid w:val="0002368F"/>
    <w:rsid w:val="00023DE4"/>
    <w:rsid w:val="00027750"/>
    <w:rsid w:val="000477E3"/>
    <w:rsid w:val="00065388"/>
    <w:rsid w:val="00070723"/>
    <w:rsid w:val="00077155"/>
    <w:rsid w:val="00081F76"/>
    <w:rsid w:val="00082DC1"/>
    <w:rsid w:val="000875C5"/>
    <w:rsid w:val="000C46AD"/>
    <w:rsid w:val="000C67EC"/>
    <w:rsid w:val="000D2BCB"/>
    <w:rsid w:val="000E47A6"/>
    <w:rsid w:val="000F70B7"/>
    <w:rsid w:val="00100E8E"/>
    <w:rsid w:val="00104C02"/>
    <w:rsid w:val="001050A0"/>
    <w:rsid w:val="001124CC"/>
    <w:rsid w:val="001161DE"/>
    <w:rsid w:val="00116A92"/>
    <w:rsid w:val="00124B5F"/>
    <w:rsid w:val="001306F8"/>
    <w:rsid w:val="0013759D"/>
    <w:rsid w:val="001453CE"/>
    <w:rsid w:val="00147C83"/>
    <w:rsid w:val="00152C31"/>
    <w:rsid w:val="00155FD0"/>
    <w:rsid w:val="00161F4E"/>
    <w:rsid w:val="00174C67"/>
    <w:rsid w:val="00193E20"/>
    <w:rsid w:val="00196273"/>
    <w:rsid w:val="001C0CB6"/>
    <w:rsid w:val="001D4238"/>
    <w:rsid w:val="001D43F0"/>
    <w:rsid w:val="001D6739"/>
    <w:rsid w:val="001E2B51"/>
    <w:rsid w:val="001E7741"/>
    <w:rsid w:val="001F0783"/>
    <w:rsid w:val="001F2E8C"/>
    <w:rsid w:val="002119CC"/>
    <w:rsid w:val="002149EB"/>
    <w:rsid w:val="00215DB2"/>
    <w:rsid w:val="002404B9"/>
    <w:rsid w:val="00243059"/>
    <w:rsid w:val="00263C13"/>
    <w:rsid w:val="00274892"/>
    <w:rsid w:val="00277C8D"/>
    <w:rsid w:val="002841CB"/>
    <w:rsid w:val="002A5DFA"/>
    <w:rsid w:val="002D0B98"/>
    <w:rsid w:val="002D1AB7"/>
    <w:rsid w:val="002D1D8D"/>
    <w:rsid w:val="002D5E49"/>
    <w:rsid w:val="002D7FC9"/>
    <w:rsid w:val="002E23D1"/>
    <w:rsid w:val="002E400C"/>
    <w:rsid w:val="002F17A1"/>
    <w:rsid w:val="0033234A"/>
    <w:rsid w:val="0034053B"/>
    <w:rsid w:val="00343EE5"/>
    <w:rsid w:val="00365A2B"/>
    <w:rsid w:val="00384D11"/>
    <w:rsid w:val="0038577F"/>
    <w:rsid w:val="003968E7"/>
    <w:rsid w:val="003A04D4"/>
    <w:rsid w:val="003E3609"/>
    <w:rsid w:val="003E5191"/>
    <w:rsid w:val="0040485A"/>
    <w:rsid w:val="00411035"/>
    <w:rsid w:val="004111E0"/>
    <w:rsid w:val="00423FDF"/>
    <w:rsid w:val="00434998"/>
    <w:rsid w:val="0043591D"/>
    <w:rsid w:val="00440CBB"/>
    <w:rsid w:val="00443A5F"/>
    <w:rsid w:val="00450521"/>
    <w:rsid w:val="0045228B"/>
    <w:rsid w:val="004549EF"/>
    <w:rsid w:val="004966AE"/>
    <w:rsid w:val="004B7A82"/>
    <w:rsid w:val="004C7B43"/>
    <w:rsid w:val="004F0864"/>
    <w:rsid w:val="004F48CF"/>
    <w:rsid w:val="004F56A5"/>
    <w:rsid w:val="004F5DEA"/>
    <w:rsid w:val="00500752"/>
    <w:rsid w:val="00511EF3"/>
    <w:rsid w:val="0052102B"/>
    <w:rsid w:val="00523816"/>
    <w:rsid w:val="00525CBC"/>
    <w:rsid w:val="005264F1"/>
    <w:rsid w:val="0053022D"/>
    <w:rsid w:val="00566846"/>
    <w:rsid w:val="00570FE8"/>
    <w:rsid w:val="005807EB"/>
    <w:rsid w:val="005855D7"/>
    <w:rsid w:val="00587513"/>
    <w:rsid w:val="00596BBA"/>
    <w:rsid w:val="005B2975"/>
    <w:rsid w:val="005B29E0"/>
    <w:rsid w:val="005C76DC"/>
    <w:rsid w:val="005D4A44"/>
    <w:rsid w:val="005D4DB1"/>
    <w:rsid w:val="005D7589"/>
    <w:rsid w:val="005E5C85"/>
    <w:rsid w:val="005F205F"/>
    <w:rsid w:val="005F5F7C"/>
    <w:rsid w:val="00623284"/>
    <w:rsid w:val="00627ED6"/>
    <w:rsid w:val="00631131"/>
    <w:rsid w:val="006339B0"/>
    <w:rsid w:val="006357F0"/>
    <w:rsid w:val="00653CEF"/>
    <w:rsid w:val="006554D2"/>
    <w:rsid w:val="006672F5"/>
    <w:rsid w:val="00683375"/>
    <w:rsid w:val="00685A8D"/>
    <w:rsid w:val="006871CD"/>
    <w:rsid w:val="006908F7"/>
    <w:rsid w:val="006951EF"/>
    <w:rsid w:val="006A6255"/>
    <w:rsid w:val="006C22F4"/>
    <w:rsid w:val="006C6740"/>
    <w:rsid w:val="006D0B41"/>
    <w:rsid w:val="006D1FFE"/>
    <w:rsid w:val="006F59BE"/>
    <w:rsid w:val="00711EE1"/>
    <w:rsid w:val="00712648"/>
    <w:rsid w:val="00714AC2"/>
    <w:rsid w:val="00721105"/>
    <w:rsid w:val="0074070A"/>
    <w:rsid w:val="00743E8D"/>
    <w:rsid w:val="00752B36"/>
    <w:rsid w:val="00766C94"/>
    <w:rsid w:val="00784B96"/>
    <w:rsid w:val="007938DA"/>
    <w:rsid w:val="007A00D0"/>
    <w:rsid w:val="007A67D7"/>
    <w:rsid w:val="007A7A63"/>
    <w:rsid w:val="007C4D53"/>
    <w:rsid w:val="007D043B"/>
    <w:rsid w:val="007D326A"/>
    <w:rsid w:val="00805C8D"/>
    <w:rsid w:val="00820131"/>
    <w:rsid w:val="00822C2F"/>
    <w:rsid w:val="008258FD"/>
    <w:rsid w:val="00840A16"/>
    <w:rsid w:val="00842899"/>
    <w:rsid w:val="00844B74"/>
    <w:rsid w:val="00852993"/>
    <w:rsid w:val="008566A6"/>
    <w:rsid w:val="008661C1"/>
    <w:rsid w:val="00866B39"/>
    <w:rsid w:val="008738D6"/>
    <w:rsid w:val="00882B7F"/>
    <w:rsid w:val="008C1FA2"/>
    <w:rsid w:val="008D164D"/>
    <w:rsid w:val="008D4A5C"/>
    <w:rsid w:val="008D6295"/>
    <w:rsid w:val="008F73C3"/>
    <w:rsid w:val="00902B2F"/>
    <w:rsid w:val="00926BBF"/>
    <w:rsid w:val="0093715E"/>
    <w:rsid w:val="0095162F"/>
    <w:rsid w:val="00951A11"/>
    <w:rsid w:val="00963E46"/>
    <w:rsid w:val="00976D19"/>
    <w:rsid w:val="00977970"/>
    <w:rsid w:val="00982DD9"/>
    <w:rsid w:val="009852D9"/>
    <w:rsid w:val="00994C31"/>
    <w:rsid w:val="00995CFD"/>
    <w:rsid w:val="009A2AD7"/>
    <w:rsid w:val="009A2DED"/>
    <w:rsid w:val="009A32F0"/>
    <w:rsid w:val="009A35B1"/>
    <w:rsid w:val="009B15E3"/>
    <w:rsid w:val="009B1B16"/>
    <w:rsid w:val="009B2694"/>
    <w:rsid w:val="009C1695"/>
    <w:rsid w:val="009C170F"/>
    <w:rsid w:val="009C2374"/>
    <w:rsid w:val="009F0D3D"/>
    <w:rsid w:val="00A055E6"/>
    <w:rsid w:val="00A16185"/>
    <w:rsid w:val="00A36AB2"/>
    <w:rsid w:val="00A44465"/>
    <w:rsid w:val="00A44E3B"/>
    <w:rsid w:val="00A5447F"/>
    <w:rsid w:val="00A6224E"/>
    <w:rsid w:val="00A62662"/>
    <w:rsid w:val="00A6344C"/>
    <w:rsid w:val="00A66069"/>
    <w:rsid w:val="00A701ED"/>
    <w:rsid w:val="00A92A17"/>
    <w:rsid w:val="00A92C0D"/>
    <w:rsid w:val="00A95164"/>
    <w:rsid w:val="00AA29F0"/>
    <w:rsid w:val="00AA4593"/>
    <w:rsid w:val="00AB2AB0"/>
    <w:rsid w:val="00AD3414"/>
    <w:rsid w:val="00AD5588"/>
    <w:rsid w:val="00AF6F9C"/>
    <w:rsid w:val="00B01915"/>
    <w:rsid w:val="00B21498"/>
    <w:rsid w:val="00B42092"/>
    <w:rsid w:val="00B425AF"/>
    <w:rsid w:val="00B4770D"/>
    <w:rsid w:val="00B4781D"/>
    <w:rsid w:val="00B53C8E"/>
    <w:rsid w:val="00B56EC8"/>
    <w:rsid w:val="00B80A4E"/>
    <w:rsid w:val="00B84ABA"/>
    <w:rsid w:val="00BB5C1A"/>
    <w:rsid w:val="00BC0805"/>
    <w:rsid w:val="00BD6B60"/>
    <w:rsid w:val="00BE6257"/>
    <w:rsid w:val="00BF4267"/>
    <w:rsid w:val="00BF4F79"/>
    <w:rsid w:val="00BF60CE"/>
    <w:rsid w:val="00BF674A"/>
    <w:rsid w:val="00C06B28"/>
    <w:rsid w:val="00C06C82"/>
    <w:rsid w:val="00C14F06"/>
    <w:rsid w:val="00C32F96"/>
    <w:rsid w:val="00C357EF"/>
    <w:rsid w:val="00C46E77"/>
    <w:rsid w:val="00C478D9"/>
    <w:rsid w:val="00C5675F"/>
    <w:rsid w:val="00C6526D"/>
    <w:rsid w:val="00C66D8F"/>
    <w:rsid w:val="00C76A5F"/>
    <w:rsid w:val="00C77A9C"/>
    <w:rsid w:val="00C84FD7"/>
    <w:rsid w:val="00C85129"/>
    <w:rsid w:val="00C9119B"/>
    <w:rsid w:val="00CA18A7"/>
    <w:rsid w:val="00CB5500"/>
    <w:rsid w:val="00CB60D4"/>
    <w:rsid w:val="00CD4B1E"/>
    <w:rsid w:val="00CD63AE"/>
    <w:rsid w:val="00CD6D02"/>
    <w:rsid w:val="00D065B5"/>
    <w:rsid w:val="00D13ADB"/>
    <w:rsid w:val="00D140C0"/>
    <w:rsid w:val="00D179B6"/>
    <w:rsid w:val="00D35954"/>
    <w:rsid w:val="00D4405E"/>
    <w:rsid w:val="00D45F33"/>
    <w:rsid w:val="00D500FF"/>
    <w:rsid w:val="00D5318E"/>
    <w:rsid w:val="00D5330B"/>
    <w:rsid w:val="00D61BB4"/>
    <w:rsid w:val="00D77B88"/>
    <w:rsid w:val="00D82829"/>
    <w:rsid w:val="00D84200"/>
    <w:rsid w:val="00D8420B"/>
    <w:rsid w:val="00D9193C"/>
    <w:rsid w:val="00D95215"/>
    <w:rsid w:val="00D95B04"/>
    <w:rsid w:val="00D95D76"/>
    <w:rsid w:val="00DB101D"/>
    <w:rsid w:val="00DC1341"/>
    <w:rsid w:val="00DC3996"/>
    <w:rsid w:val="00DC4531"/>
    <w:rsid w:val="00DC551A"/>
    <w:rsid w:val="00DD204A"/>
    <w:rsid w:val="00DD664D"/>
    <w:rsid w:val="00DD7E65"/>
    <w:rsid w:val="00DF0702"/>
    <w:rsid w:val="00E12A21"/>
    <w:rsid w:val="00E157F1"/>
    <w:rsid w:val="00E322C5"/>
    <w:rsid w:val="00E51823"/>
    <w:rsid w:val="00E5280D"/>
    <w:rsid w:val="00E856D2"/>
    <w:rsid w:val="00E85CE5"/>
    <w:rsid w:val="00E874CF"/>
    <w:rsid w:val="00EA0B3B"/>
    <w:rsid w:val="00EB4A6E"/>
    <w:rsid w:val="00EC10BB"/>
    <w:rsid w:val="00EE3698"/>
    <w:rsid w:val="00EF7531"/>
    <w:rsid w:val="00F12EAA"/>
    <w:rsid w:val="00F20C15"/>
    <w:rsid w:val="00F25D04"/>
    <w:rsid w:val="00F4153F"/>
    <w:rsid w:val="00F52520"/>
    <w:rsid w:val="00F53F71"/>
    <w:rsid w:val="00F600E8"/>
    <w:rsid w:val="00F614B1"/>
    <w:rsid w:val="00F61EBD"/>
    <w:rsid w:val="00F64E1A"/>
    <w:rsid w:val="00F86F1A"/>
    <w:rsid w:val="00F92AB9"/>
    <w:rsid w:val="00F946D8"/>
    <w:rsid w:val="00FD2CCE"/>
    <w:rsid w:val="00FD67B9"/>
    <w:rsid w:val="00FF18F6"/>
    <w:rsid w:val="00FF1A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E4E73"/>
  <w15:chartTrackingRefBased/>
  <w15:docId w15:val="{C9848054-57FC-4F4E-8CBB-0FAB59BC0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994C31"/>
  </w:style>
  <w:style w:type="paragraph" w:styleId="berschrift1">
    <w:name w:val="heading 1"/>
    <w:basedOn w:val="Standard"/>
    <w:next w:val="Standard"/>
    <w:link w:val="berschrift1Zchn"/>
    <w:uiPriority w:val="9"/>
    <w:qFormat/>
    <w:rsid w:val="00C76A5F"/>
    <w:pPr>
      <w:keepNext/>
      <w:keepLines/>
      <w:numPr>
        <w:numId w:val="1"/>
      </w:numPr>
      <w:spacing w:before="360" w:after="120" w:line="240" w:lineRule="auto"/>
      <w:ind w:left="431" w:hanging="431"/>
      <w:outlineLvl w:val="0"/>
    </w:pPr>
    <w:rPr>
      <w:rFonts w:ascii="Source Sans Pro" w:eastAsiaTheme="majorEastAsia" w:hAnsi="Source Sans Pro" w:cstheme="majorBidi"/>
      <w:b/>
      <w:color w:val="0060AF"/>
      <w:sz w:val="28"/>
      <w:szCs w:val="32"/>
    </w:rPr>
  </w:style>
  <w:style w:type="paragraph" w:styleId="berschrift2">
    <w:name w:val="heading 2"/>
    <w:basedOn w:val="Standard"/>
    <w:next w:val="Standard"/>
    <w:link w:val="berschrift2Zchn"/>
    <w:uiPriority w:val="9"/>
    <w:unhideWhenUsed/>
    <w:qFormat/>
    <w:rsid w:val="00C76A5F"/>
    <w:pPr>
      <w:keepNext/>
      <w:keepLines/>
      <w:numPr>
        <w:ilvl w:val="1"/>
        <w:numId w:val="1"/>
      </w:numPr>
      <w:spacing w:before="240" w:after="120" w:line="240" w:lineRule="auto"/>
      <w:ind w:left="578" w:hanging="578"/>
      <w:outlineLvl w:val="1"/>
    </w:pPr>
    <w:rPr>
      <w:rFonts w:ascii="Source Sans Pro" w:eastAsiaTheme="majorEastAsia" w:hAnsi="Source Sans Pro" w:cstheme="majorBidi"/>
      <w:b/>
      <w:color w:val="0060AF"/>
      <w:szCs w:val="26"/>
    </w:rPr>
  </w:style>
  <w:style w:type="paragraph" w:styleId="berschrift3">
    <w:name w:val="heading 3"/>
    <w:basedOn w:val="Standard"/>
    <w:next w:val="Standard"/>
    <w:link w:val="berschrift3Zchn"/>
    <w:uiPriority w:val="9"/>
    <w:unhideWhenUsed/>
    <w:qFormat/>
    <w:rsid w:val="00C76A5F"/>
    <w:pPr>
      <w:keepNext/>
      <w:keepLines/>
      <w:numPr>
        <w:ilvl w:val="2"/>
        <w:numId w:val="1"/>
      </w:numPr>
      <w:spacing w:before="120" w:after="120" w:line="240" w:lineRule="auto"/>
      <w:outlineLvl w:val="2"/>
    </w:pPr>
    <w:rPr>
      <w:rFonts w:ascii="Source Sans Pro" w:eastAsiaTheme="majorEastAsia" w:hAnsi="Source Sans Pro" w:cstheme="majorBidi"/>
      <w:b/>
      <w:color w:val="0060AF"/>
      <w:szCs w:val="24"/>
    </w:rPr>
  </w:style>
  <w:style w:type="paragraph" w:styleId="berschrift4">
    <w:name w:val="heading 4"/>
    <w:basedOn w:val="Standard"/>
    <w:next w:val="Standard"/>
    <w:link w:val="berschrift4Zchn"/>
    <w:uiPriority w:val="9"/>
    <w:unhideWhenUsed/>
    <w:qFormat/>
    <w:rsid w:val="00C76A5F"/>
    <w:pPr>
      <w:keepNext/>
      <w:keepLines/>
      <w:numPr>
        <w:ilvl w:val="3"/>
        <w:numId w:val="1"/>
      </w:numPr>
      <w:spacing w:before="120" w:after="120" w:line="240" w:lineRule="auto"/>
      <w:ind w:left="862" w:hanging="862"/>
      <w:outlineLvl w:val="3"/>
    </w:pPr>
    <w:rPr>
      <w:rFonts w:ascii="Source Sans Pro" w:eastAsiaTheme="majorEastAsia" w:hAnsi="Source Sans Pro" w:cstheme="majorBidi"/>
      <w:b/>
      <w:iCs/>
      <w:color w:val="0060AF"/>
    </w:rPr>
  </w:style>
  <w:style w:type="paragraph" w:styleId="berschrift5">
    <w:name w:val="heading 5"/>
    <w:basedOn w:val="Standard"/>
    <w:next w:val="Standard"/>
    <w:link w:val="berschrift5Zchn"/>
    <w:uiPriority w:val="9"/>
    <w:semiHidden/>
    <w:unhideWhenUsed/>
    <w:qFormat/>
    <w:rsid w:val="00C76A5F"/>
    <w:pPr>
      <w:keepNext/>
      <w:keepLines/>
      <w:numPr>
        <w:ilvl w:val="4"/>
        <w:numId w:val="1"/>
      </w:numPr>
      <w:spacing w:before="40" w:after="0" w:line="240" w:lineRule="auto"/>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C76A5F"/>
    <w:pPr>
      <w:keepNext/>
      <w:keepLines/>
      <w:numPr>
        <w:ilvl w:val="5"/>
        <w:numId w:val="1"/>
      </w:numPr>
      <w:spacing w:before="40" w:after="0" w:line="240" w:lineRule="auto"/>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C76A5F"/>
    <w:pPr>
      <w:keepNext/>
      <w:keepLines/>
      <w:numPr>
        <w:ilvl w:val="6"/>
        <w:numId w:val="1"/>
      </w:numPr>
      <w:spacing w:before="40" w:after="0" w:line="240" w:lineRule="auto"/>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C76A5F"/>
    <w:pPr>
      <w:keepNext/>
      <w:keepLines/>
      <w:numPr>
        <w:ilvl w:val="7"/>
        <w:numId w:val="1"/>
      </w:numPr>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C76A5F"/>
    <w:pPr>
      <w:keepNext/>
      <w:keepLines/>
      <w:numPr>
        <w:ilvl w:val="8"/>
        <w:numId w:val="1"/>
      </w:numPr>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D6B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D6B60"/>
  </w:style>
  <w:style w:type="paragraph" w:styleId="Fuzeile">
    <w:name w:val="footer"/>
    <w:basedOn w:val="Standard"/>
    <w:link w:val="FuzeileZchn"/>
    <w:uiPriority w:val="99"/>
    <w:unhideWhenUsed/>
    <w:rsid w:val="00BD6B6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D6B60"/>
  </w:style>
  <w:style w:type="paragraph" w:customStyle="1" w:styleId="1-H1">
    <w:name w:val="1-H1"/>
    <w:link w:val="1-H1Zchn"/>
    <w:qFormat/>
    <w:rsid w:val="0093715E"/>
    <w:pPr>
      <w:spacing w:after="0" w:line="480" w:lineRule="exact"/>
      <w:ind w:right="1134"/>
    </w:pPr>
    <w:rPr>
      <w:rFonts w:ascii="Source Sans Pro" w:hAnsi="Source Sans Pro" w:cs="Porsche Next TT"/>
      <w:b/>
      <w:color w:val="5A6E78"/>
      <w:sz w:val="40"/>
      <w:szCs w:val="40"/>
    </w:rPr>
  </w:style>
  <w:style w:type="character" w:customStyle="1" w:styleId="1-H1Zchn">
    <w:name w:val="1-H1 Zchn"/>
    <w:basedOn w:val="Absatz-Standardschriftart"/>
    <w:link w:val="1-H1"/>
    <w:rsid w:val="0093715E"/>
    <w:rPr>
      <w:rFonts w:ascii="Source Sans Pro" w:hAnsi="Source Sans Pro" w:cs="Porsche Next TT"/>
      <w:b/>
      <w:color w:val="5A6E78"/>
      <w:sz w:val="40"/>
      <w:szCs w:val="40"/>
    </w:rPr>
  </w:style>
  <w:style w:type="table" w:styleId="Tabellenraster">
    <w:name w:val="Table Grid"/>
    <w:basedOn w:val="NormaleTabelle"/>
    <w:uiPriority w:val="39"/>
    <w:rsid w:val="0024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H2">
    <w:name w:val="2-H2"/>
    <w:next w:val="9-TXT"/>
    <w:link w:val="2-H2Zchn"/>
    <w:qFormat/>
    <w:rsid w:val="00A6344C"/>
    <w:pPr>
      <w:spacing w:before="120" w:after="120" w:line="240" w:lineRule="auto"/>
    </w:pPr>
    <w:rPr>
      <w:rFonts w:ascii="Source Sans Pro" w:hAnsi="Source Sans Pro"/>
      <w:color w:val="324B50"/>
      <w:sz w:val="40"/>
    </w:rPr>
  </w:style>
  <w:style w:type="paragraph" w:customStyle="1" w:styleId="3-Day">
    <w:name w:val="3-Day"/>
    <w:rsid w:val="00D065B5"/>
    <w:pPr>
      <w:spacing w:after="0" w:line="240" w:lineRule="auto"/>
    </w:pPr>
    <w:rPr>
      <w:rFonts w:ascii="Source Sans Pro" w:hAnsi="Source Sans Pro"/>
      <w:b/>
      <w:bCs/>
      <w:color w:val="FFFFFF" w:themeColor="background1"/>
      <w:sz w:val="24"/>
      <w:szCs w:val="28"/>
    </w:rPr>
  </w:style>
  <w:style w:type="character" w:customStyle="1" w:styleId="2-H2Zchn">
    <w:name w:val="2-H2 Zchn"/>
    <w:basedOn w:val="Absatz-Standardschriftart"/>
    <w:link w:val="2-H2"/>
    <w:rsid w:val="00A6344C"/>
    <w:rPr>
      <w:rFonts w:ascii="Source Sans Pro" w:hAnsi="Source Sans Pro"/>
      <w:color w:val="324B50"/>
      <w:sz w:val="40"/>
    </w:rPr>
  </w:style>
  <w:style w:type="paragraph" w:customStyle="1" w:styleId="4-ModerationWelcome">
    <w:name w:val="4-Moderation/Welcome"/>
    <w:next w:val="5-Name"/>
    <w:rsid w:val="00124B5F"/>
    <w:pPr>
      <w:spacing w:after="80" w:line="240" w:lineRule="auto"/>
    </w:pPr>
    <w:rPr>
      <w:rFonts w:ascii="Source Sans Pro" w:hAnsi="Source Sans Pro"/>
      <w:caps/>
      <w:color w:val="324B50"/>
      <w:spacing w:val="14"/>
      <w:sz w:val="20"/>
    </w:rPr>
  </w:style>
  <w:style w:type="paragraph" w:customStyle="1" w:styleId="5-Name">
    <w:name w:val="5-Name"/>
    <w:next w:val="9-TXT"/>
    <w:link w:val="5-NameZchn"/>
    <w:rsid w:val="001306F8"/>
    <w:pPr>
      <w:spacing w:after="0" w:line="276" w:lineRule="auto"/>
    </w:pPr>
    <w:rPr>
      <w:rFonts w:ascii="Source Sans Pro SemiBold" w:hAnsi="Source Sans Pro SemiBold"/>
      <w:color w:val="000000" w:themeColor="text1"/>
      <w:sz w:val="20"/>
    </w:rPr>
  </w:style>
  <w:style w:type="paragraph" w:customStyle="1" w:styleId="9-TXT">
    <w:name w:val="9-TXT"/>
    <w:link w:val="9-TXTZchn"/>
    <w:qFormat/>
    <w:rsid w:val="002A5DFA"/>
    <w:pPr>
      <w:spacing w:after="0" w:line="276" w:lineRule="auto"/>
    </w:pPr>
    <w:rPr>
      <w:rFonts w:ascii="Source Sans Pro" w:hAnsi="Source Sans Pro"/>
      <w:sz w:val="20"/>
    </w:rPr>
  </w:style>
  <w:style w:type="paragraph" w:customStyle="1" w:styleId="6-Title">
    <w:name w:val="6-Title"/>
    <w:next w:val="9-TXT"/>
    <w:rsid w:val="001161DE"/>
    <w:pPr>
      <w:spacing w:after="100" w:line="240" w:lineRule="auto"/>
    </w:pPr>
    <w:rPr>
      <w:rFonts w:ascii="Source Sans Pro" w:hAnsi="Source Sans Pro"/>
      <w:b/>
      <w:bCs/>
      <w:color w:val="324B50"/>
      <w:sz w:val="20"/>
    </w:rPr>
  </w:style>
  <w:style w:type="character" w:customStyle="1" w:styleId="9-TXTZchn">
    <w:name w:val="9-TXT Zchn"/>
    <w:basedOn w:val="Absatz-Standardschriftart"/>
    <w:link w:val="9-TXT"/>
    <w:rsid w:val="002A5DFA"/>
    <w:rPr>
      <w:rFonts w:ascii="Source Sans Pro" w:hAnsi="Source Sans Pro"/>
      <w:sz w:val="20"/>
    </w:rPr>
  </w:style>
  <w:style w:type="paragraph" w:customStyle="1" w:styleId="7-DescriptionBreak">
    <w:name w:val="7-Description/Break"/>
    <w:next w:val="9-TXT"/>
    <w:rsid w:val="00124B5F"/>
    <w:pPr>
      <w:spacing w:after="0" w:line="240" w:lineRule="auto"/>
    </w:pPr>
    <w:rPr>
      <w:rFonts w:ascii="Source Sans Pro" w:hAnsi="Source Sans Pro"/>
      <w:color w:val="324B50"/>
      <w:spacing w:val="14"/>
      <w:sz w:val="20"/>
    </w:rPr>
  </w:style>
  <w:style w:type="character" w:styleId="Hyperlink">
    <w:name w:val="Hyperlink"/>
    <w:basedOn w:val="Absatz-Standardschriftart"/>
    <w:uiPriority w:val="99"/>
    <w:unhideWhenUsed/>
    <w:rsid w:val="007D043B"/>
    <w:rPr>
      <w:color w:val="0563C1" w:themeColor="hyperlink"/>
      <w:u w:val="single"/>
    </w:rPr>
  </w:style>
  <w:style w:type="paragraph" w:customStyle="1" w:styleId="8-H3">
    <w:name w:val="8-H3"/>
    <w:rsid w:val="00CB60D4"/>
    <w:pPr>
      <w:spacing w:after="100" w:line="240" w:lineRule="auto"/>
    </w:pPr>
    <w:rPr>
      <w:rFonts w:ascii="Source Sans Pro" w:hAnsi="Source Sans Pro"/>
      <w:b/>
      <w:bCs/>
      <w:caps/>
      <w:color w:val="5A6E78"/>
      <w:sz w:val="20"/>
    </w:rPr>
  </w:style>
  <w:style w:type="character" w:styleId="NichtaufgelsteErwhnung">
    <w:name w:val="Unresolved Mention"/>
    <w:basedOn w:val="Absatz-Standardschriftart"/>
    <w:uiPriority w:val="99"/>
    <w:semiHidden/>
    <w:unhideWhenUsed/>
    <w:rsid w:val="007D043B"/>
    <w:rPr>
      <w:color w:val="605E5C"/>
      <w:shd w:val="clear" w:color="auto" w:fill="E1DFDD"/>
    </w:rPr>
  </w:style>
  <w:style w:type="paragraph" w:customStyle="1" w:styleId="9-Job">
    <w:name w:val="9-Job"/>
    <w:next w:val="9-TXT"/>
    <w:link w:val="9-JobZchn"/>
    <w:rsid w:val="00E856D2"/>
    <w:pPr>
      <w:spacing w:after="0" w:line="240" w:lineRule="auto"/>
    </w:pPr>
    <w:rPr>
      <w:rFonts w:ascii="Source Sans Pro Light" w:hAnsi="Source Sans Pro Light"/>
      <w:i/>
      <w:iCs/>
      <w:color w:val="324B50"/>
      <w:sz w:val="20"/>
    </w:rPr>
  </w:style>
  <w:style w:type="character" w:customStyle="1" w:styleId="5-NameZchn">
    <w:name w:val="5-Name Zchn"/>
    <w:basedOn w:val="Absatz-Standardschriftart"/>
    <w:link w:val="5-Name"/>
    <w:rsid w:val="001306F8"/>
    <w:rPr>
      <w:rFonts w:ascii="Source Sans Pro SemiBold" w:hAnsi="Source Sans Pro SemiBold"/>
      <w:color w:val="000000" w:themeColor="text1"/>
      <w:sz w:val="20"/>
    </w:rPr>
  </w:style>
  <w:style w:type="character" w:customStyle="1" w:styleId="9-JobZchn">
    <w:name w:val="9-Job Zchn"/>
    <w:basedOn w:val="Absatz-Standardschriftart"/>
    <w:link w:val="9-Job"/>
    <w:rsid w:val="00065388"/>
    <w:rPr>
      <w:rFonts w:ascii="Source Sans Pro Light" w:hAnsi="Source Sans Pro Light"/>
      <w:i/>
      <w:iCs/>
      <w:color w:val="324B50"/>
      <w:sz w:val="20"/>
    </w:rPr>
  </w:style>
  <w:style w:type="character" w:customStyle="1" w:styleId="hps">
    <w:name w:val="hps"/>
    <w:basedOn w:val="Absatz-Standardschriftart"/>
    <w:uiPriority w:val="99"/>
    <w:rsid w:val="009C170F"/>
    <w:rPr>
      <w:rFonts w:ascii="Times New Roman" w:hAnsi="Times New Roman" w:cs="Times New Roman" w:hint="default"/>
    </w:rPr>
  </w:style>
  <w:style w:type="character" w:customStyle="1" w:styleId="berschrift1Zchn">
    <w:name w:val="Überschrift 1 Zchn"/>
    <w:basedOn w:val="Absatz-Standardschriftart"/>
    <w:link w:val="berschrift1"/>
    <w:uiPriority w:val="9"/>
    <w:rsid w:val="00C76A5F"/>
    <w:rPr>
      <w:rFonts w:ascii="Source Sans Pro" w:eastAsiaTheme="majorEastAsia" w:hAnsi="Source Sans Pro" w:cstheme="majorBidi"/>
      <w:b/>
      <w:color w:val="0060AF"/>
      <w:sz w:val="28"/>
      <w:szCs w:val="32"/>
    </w:rPr>
  </w:style>
  <w:style w:type="character" w:customStyle="1" w:styleId="berschrift2Zchn">
    <w:name w:val="Überschrift 2 Zchn"/>
    <w:basedOn w:val="Absatz-Standardschriftart"/>
    <w:link w:val="berschrift2"/>
    <w:uiPriority w:val="9"/>
    <w:rsid w:val="00C76A5F"/>
    <w:rPr>
      <w:rFonts w:ascii="Source Sans Pro" w:eastAsiaTheme="majorEastAsia" w:hAnsi="Source Sans Pro" w:cstheme="majorBidi"/>
      <w:b/>
      <w:color w:val="0060AF"/>
      <w:szCs w:val="26"/>
    </w:rPr>
  </w:style>
  <w:style w:type="character" w:customStyle="1" w:styleId="berschrift3Zchn">
    <w:name w:val="Überschrift 3 Zchn"/>
    <w:basedOn w:val="Absatz-Standardschriftart"/>
    <w:link w:val="berschrift3"/>
    <w:uiPriority w:val="9"/>
    <w:rsid w:val="00C76A5F"/>
    <w:rPr>
      <w:rFonts w:ascii="Source Sans Pro" w:eastAsiaTheme="majorEastAsia" w:hAnsi="Source Sans Pro" w:cstheme="majorBidi"/>
      <w:b/>
      <w:color w:val="0060AF"/>
      <w:szCs w:val="24"/>
    </w:rPr>
  </w:style>
  <w:style w:type="character" w:customStyle="1" w:styleId="berschrift4Zchn">
    <w:name w:val="Überschrift 4 Zchn"/>
    <w:basedOn w:val="Absatz-Standardschriftart"/>
    <w:link w:val="berschrift4"/>
    <w:uiPriority w:val="9"/>
    <w:rsid w:val="00C76A5F"/>
    <w:rPr>
      <w:rFonts w:ascii="Source Sans Pro" w:eastAsiaTheme="majorEastAsia" w:hAnsi="Source Sans Pro" w:cstheme="majorBidi"/>
      <w:b/>
      <w:iCs/>
      <w:color w:val="0060AF"/>
    </w:rPr>
  </w:style>
  <w:style w:type="character" w:customStyle="1" w:styleId="berschrift5Zchn">
    <w:name w:val="Überschrift 5 Zchn"/>
    <w:basedOn w:val="Absatz-Standardschriftart"/>
    <w:link w:val="berschrift5"/>
    <w:uiPriority w:val="9"/>
    <w:semiHidden/>
    <w:rsid w:val="00C76A5F"/>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C76A5F"/>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C76A5F"/>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C76A5F"/>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C76A5F"/>
    <w:rPr>
      <w:rFonts w:asciiTheme="majorHAnsi" w:eastAsiaTheme="majorEastAsia" w:hAnsiTheme="majorHAnsi" w:cstheme="majorBidi"/>
      <w:i/>
      <w:iCs/>
      <w:color w:val="272727" w:themeColor="text1" w:themeTint="D8"/>
      <w:sz w:val="21"/>
      <w:szCs w:val="21"/>
    </w:rPr>
  </w:style>
  <w:style w:type="paragraph" w:styleId="Listenabsatz">
    <w:name w:val="List Paragraph"/>
    <w:basedOn w:val="Standard"/>
    <w:uiPriority w:val="34"/>
    <w:qFormat/>
    <w:rsid w:val="00C76A5F"/>
    <w:pPr>
      <w:spacing w:after="120" w:line="240" w:lineRule="auto"/>
      <w:ind w:left="720"/>
      <w:contextualSpacing/>
    </w:pPr>
    <w:rPr>
      <w:rFonts w:ascii="Source Sans Pro" w:hAnsi="Source Sans Pro"/>
    </w:rPr>
  </w:style>
  <w:style w:type="paragraph" w:styleId="Untertitel">
    <w:name w:val="Subtitle"/>
    <w:basedOn w:val="Standard"/>
    <w:next w:val="Standard"/>
    <w:link w:val="UntertitelZchn"/>
    <w:uiPriority w:val="11"/>
    <w:qFormat/>
    <w:rsid w:val="0053022D"/>
    <w:pPr>
      <w:numPr>
        <w:ilvl w:val="1"/>
      </w:numPr>
      <w:spacing w:line="240" w:lineRule="auto"/>
    </w:pPr>
    <w:rPr>
      <w:rFonts w:eastAsiaTheme="minorEastAsia"/>
      <w:color w:val="5A5A5A" w:themeColor="text1" w:themeTint="A5"/>
      <w:spacing w:val="15"/>
      <w:lang w:eastAsia="de-DE"/>
    </w:rPr>
  </w:style>
  <w:style w:type="character" w:customStyle="1" w:styleId="UntertitelZchn">
    <w:name w:val="Untertitel Zchn"/>
    <w:basedOn w:val="Absatz-Standardschriftart"/>
    <w:link w:val="Untertitel"/>
    <w:uiPriority w:val="11"/>
    <w:rsid w:val="0053022D"/>
    <w:rPr>
      <w:rFonts w:eastAsiaTheme="minorEastAsia"/>
      <w:color w:val="5A5A5A" w:themeColor="text1" w:themeTint="A5"/>
      <w:spacing w:val="15"/>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563491">
      <w:bodyDiv w:val="1"/>
      <w:marLeft w:val="0"/>
      <w:marRight w:val="0"/>
      <w:marTop w:val="0"/>
      <w:marBottom w:val="0"/>
      <w:divBdr>
        <w:top w:val="none" w:sz="0" w:space="0" w:color="auto"/>
        <w:left w:val="none" w:sz="0" w:space="0" w:color="auto"/>
        <w:bottom w:val="none" w:sz="0" w:space="0" w:color="auto"/>
        <w:right w:val="none" w:sz="0" w:space="0" w:color="auto"/>
      </w:divBdr>
    </w:div>
    <w:div w:id="1609191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tbilissi@daad.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aad-georgia.org/en/data-privacy-stateme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7" Type="http://schemas.openxmlformats.org/officeDocument/2006/relationships/image" Target="media/image8.sv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yassir_a\AppData\Roaming\Microsoft\Windows\Network%20Shortcuts\DATEN_DAAD\P32_Referat\3_HSM\3_Konferenzen%20und%20Seminare\1_SEMINARE\Ausschreibung_DIES_Veranstaltungen\2022\DIES%20Programm.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90d5d-0bb1-4037-b239-cc6e61fa13c7">
      <Terms xmlns="http://schemas.microsoft.com/office/infopath/2007/PartnerControls"/>
    </lcf76f155ced4ddcb4097134ff3c332f>
    <TaxCatchAll xmlns="8eb2fdfd-1d55-4e95-ae85-4b7122e41b2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45DA2052BA209438E9CC34B6EC63DD5" ma:contentTypeVersion="14" ma:contentTypeDescription="Ein neues Dokument erstellen." ma:contentTypeScope="" ma:versionID="4736192a68130b3f045eea1da416f2f4">
  <xsd:schema xmlns:xsd="http://www.w3.org/2001/XMLSchema" xmlns:xs="http://www.w3.org/2001/XMLSchema" xmlns:p="http://schemas.microsoft.com/office/2006/metadata/properties" xmlns:ns2="9ec90d5d-0bb1-4037-b239-cc6e61fa13c7" xmlns:ns3="8eb2fdfd-1d55-4e95-ae85-4b7122e41b2d" targetNamespace="http://schemas.microsoft.com/office/2006/metadata/properties" ma:root="true" ma:fieldsID="4b6292ac1953ef2445e273580f7d412d" ns2:_="" ns3:_="">
    <xsd:import namespace="9ec90d5d-0bb1-4037-b239-cc6e61fa13c7"/>
    <xsd:import namespace="8eb2fdfd-1d55-4e95-ae85-4b7122e41b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90d5d-0bb1-4037-b239-cc6e61fa13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a001fbed-1328-4d18-8512-813304929403"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b2fdfd-1d55-4e95-ae85-4b7122e41b2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d1bae9f-af6b-4058-94de-30ec75831d9e}" ma:internalName="TaxCatchAll" ma:showField="CatchAllData" ma:web="8eb2fdfd-1d55-4e95-ae85-4b7122e41b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EF9AAB-FF8E-41A8-845E-0C93E42C9088}">
  <ds:schemaRefs>
    <ds:schemaRef ds:uri="http://schemas.microsoft.com/sharepoint/v3/contenttype/forms"/>
  </ds:schemaRefs>
</ds:datastoreItem>
</file>

<file path=customXml/itemProps2.xml><?xml version="1.0" encoding="utf-8"?>
<ds:datastoreItem xmlns:ds="http://schemas.openxmlformats.org/officeDocument/2006/customXml" ds:itemID="{2620E8D7-AF4D-471A-A16C-113E6B7C1F58}">
  <ds:schemaRefs>
    <ds:schemaRef ds:uri="http://schemas.openxmlformats.org/officeDocument/2006/bibliography"/>
  </ds:schemaRefs>
</ds:datastoreItem>
</file>

<file path=customXml/itemProps3.xml><?xml version="1.0" encoding="utf-8"?>
<ds:datastoreItem xmlns:ds="http://schemas.openxmlformats.org/officeDocument/2006/customXml" ds:itemID="{DE28A0F9-5F44-4554-92B7-378E0003DA21}">
  <ds:schemaRefs>
    <ds:schemaRef ds:uri="http://schemas.microsoft.com/office/2006/metadata/properties"/>
    <ds:schemaRef ds:uri="http://schemas.microsoft.com/office/infopath/2007/PartnerControls"/>
    <ds:schemaRef ds:uri="9ec90d5d-0bb1-4037-b239-cc6e61fa13c7"/>
    <ds:schemaRef ds:uri="8eb2fdfd-1d55-4e95-ae85-4b7122e41b2d"/>
  </ds:schemaRefs>
</ds:datastoreItem>
</file>

<file path=customXml/itemProps4.xml><?xml version="1.0" encoding="utf-8"?>
<ds:datastoreItem xmlns:ds="http://schemas.openxmlformats.org/officeDocument/2006/customXml" ds:itemID="{DC26B10E-45CF-41FD-A259-6AB52156D7DB}"/>
</file>

<file path=docProps/app.xml><?xml version="1.0" encoding="utf-8"?>
<Properties xmlns="http://schemas.openxmlformats.org/officeDocument/2006/extended-properties" xmlns:vt="http://schemas.openxmlformats.org/officeDocument/2006/docPropsVTypes">
  <Template>DIES Programm</Template>
  <TotalTime>0</TotalTime>
  <Pages>3</Pages>
  <Words>430</Words>
  <Characters>2714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 Antadze</dc:creator>
  <cp:keywords/>
  <dc:description/>
  <cp:lastModifiedBy>Silvia Schmid</cp:lastModifiedBy>
  <cp:revision>13</cp:revision>
  <dcterms:created xsi:type="dcterms:W3CDTF">2026-09-17T06:28:00Z</dcterms:created>
  <dcterms:modified xsi:type="dcterms:W3CDTF">2026-10-01T09:08:00Z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0x010100245DA2052BA209438E9CC34B6EC63DD5</vt:lpwstr>
  </property>
  <property fmtid="{D5CDD505-2E9C-101B-9397-08002B2CF9AE}" pid="3" name="MediaServiceImageTags">
    <vt:lpwstr/>
  </property>
</Properties>
</file>